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B9A" w:rsidRDefault="00591695" w:rsidP="00BC6B9A">
      <w:r w:rsidRPr="00E01875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0786F2A5" wp14:editId="5F17594A">
            <wp:simplePos x="0" y="0"/>
            <wp:positionH relativeFrom="column">
              <wp:posOffset>4512310</wp:posOffset>
            </wp:positionH>
            <wp:positionV relativeFrom="page">
              <wp:posOffset>416008</wp:posOffset>
            </wp:positionV>
            <wp:extent cx="1534160" cy="1857375"/>
            <wp:effectExtent l="0" t="0" r="889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875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0786F2A5" wp14:editId="5F17594A">
            <wp:simplePos x="0" y="0"/>
            <wp:positionH relativeFrom="column">
              <wp:posOffset>-811033</wp:posOffset>
            </wp:positionH>
            <wp:positionV relativeFrom="page">
              <wp:posOffset>371724</wp:posOffset>
            </wp:positionV>
            <wp:extent cx="1534160" cy="1857375"/>
            <wp:effectExtent l="0" t="0" r="889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B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203096" wp14:editId="54F495BA">
                <wp:simplePos x="0" y="0"/>
                <wp:positionH relativeFrom="column">
                  <wp:posOffset>1036320</wp:posOffset>
                </wp:positionH>
                <wp:positionV relativeFrom="paragraph">
                  <wp:posOffset>643255</wp:posOffset>
                </wp:positionV>
                <wp:extent cx="3200400" cy="100965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B9A" w:rsidRDefault="00BC6B9A" w:rsidP="00BC6B9A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School Information for Parents/Guardians</w:t>
                            </w:r>
                          </w:p>
                          <w:p w:rsidR="00BC6B9A" w:rsidRDefault="00DD18E5" w:rsidP="00BC6B9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Monday 15</w:t>
                            </w:r>
                            <w:r w:rsidR="0088184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October</w:t>
                            </w:r>
                            <w:r w:rsidR="002931F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0309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81.6pt;margin-top:50.65pt;width:252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">
                <v:textbox>
                  <w:txbxContent>
                    <w:p w:rsidR="00BC6B9A" w:rsidRDefault="00BC6B9A" w:rsidP="00BC6B9A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School Information for Parents/Guardians</w:t>
                      </w:r>
                    </w:p>
                    <w:p w:rsidR="00BC6B9A" w:rsidRDefault="00DD18E5" w:rsidP="00BC6B9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Monday 15</w:t>
                      </w:r>
                      <w:r w:rsidR="00881849">
                        <w:rPr>
                          <w:b/>
                          <w:sz w:val="32"/>
                          <w:szCs w:val="32"/>
                        </w:rPr>
                        <w:t xml:space="preserve"> October</w:t>
                      </w:r>
                      <w:r w:rsidR="002931F5">
                        <w:rPr>
                          <w:b/>
                          <w:sz w:val="32"/>
                          <w:szCs w:val="3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:rsidR="00BC6B9A" w:rsidRDefault="00BC6B9A" w:rsidP="00BC6B9A">
      <w:pPr>
        <w:jc w:val="center"/>
      </w:pPr>
      <w:r>
        <w:t xml:space="preserve">  </w:t>
      </w:r>
    </w:p>
    <w:p w:rsidR="00BC6B9A" w:rsidRDefault="00BC6B9A" w:rsidP="00BC6B9A">
      <w:pPr>
        <w:widowControl w:val="0"/>
        <w:tabs>
          <w:tab w:val="left" w:pos="720"/>
        </w:tabs>
        <w:spacing w:after="96"/>
      </w:pPr>
    </w:p>
    <w:p w:rsidR="00BC6B9A" w:rsidRDefault="00BC6B9A" w:rsidP="00BC6B9A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BC6B9A" w:rsidRDefault="00BC6B9A" w:rsidP="00BC6B9A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BC6B9A" w:rsidRDefault="00330FE1" w:rsidP="00BC6B9A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0D2FE" wp14:editId="744B2C9E">
                <wp:simplePos x="0" y="0"/>
                <wp:positionH relativeFrom="column">
                  <wp:posOffset>1483242</wp:posOffset>
                </wp:positionH>
                <wp:positionV relativeFrom="paragraph">
                  <wp:posOffset>153301</wp:posOffset>
                </wp:positionV>
                <wp:extent cx="2400300" cy="712381"/>
                <wp:effectExtent l="0" t="0" r="19050" b="1206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123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B9A" w:rsidRDefault="00BC6B9A" w:rsidP="00BC6B9A">
                            <w:pPr>
                              <w:spacing w:after="0"/>
                              <w:jc w:val="center"/>
                            </w:pPr>
                            <w:r>
                              <w:t xml:space="preserve">Follow us now on </w:t>
                            </w:r>
                            <w:r>
                              <w:rPr>
                                <w:b/>
                              </w:rPr>
                              <w:t xml:space="preserve">the web </w:t>
                            </w:r>
                            <w:r>
                              <w:t>for news updates</w:t>
                            </w:r>
                          </w:p>
                          <w:p w:rsidR="00BC6B9A" w:rsidRDefault="00BC6B9A" w:rsidP="00BC6B9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www.stbrigidspsballymoney.com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0D2FE" id="Text Box 18" o:spid="_x0000_s1027" type="#_x0000_t202" style="position:absolute;left:0;text-align:left;margin-left:116.8pt;margin-top:12.05pt;width:189pt;height:5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">
                <v:textbox>
                  <w:txbxContent>
                    <w:p w:rsidR="00BC6B9A" w:rsidRDefault="00BC6B9A" w:rsidP="00BC6B9A">
                      <w:pPr>
                        <w:spacing w:after="0"/>
                        <w:jc w:val="center"/>
                      </w:pPr>
                      <w:r>
                        <w:t xml:space="preserve">Follow us now on </w:t>
                      </w:r>
                      <w:r>
                        <w:rPr>
                          <w:b/>
                        </w:rPr>
                        <w:t xml:space="preserve">the web </w:t>
                      </w:r>
                      <w:r>
                        <w:t>for news updates</w:t>
                      </w:r>
                    </w:p>
                    <w:p w:rsidR="00BC6B9A" w:rsidRDefault="00BC6B9A" w:rsidP="00BC6B9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www.stbrigidspsballymoney.com</w:t>
                      </w:r>
                    </w:p>
                  </w:txbxContent>
                </v:textbox>
              </v:shape>
            </w:pict>
          </mc:Fallback>
        </mc:AlternateContent>
      </w:r>
    </w:p>
    <w:p w:rsidR="00BC6B9A" w:rsidRDefault="00BC6B9A" w:rsidP="00BC6B9A">
      <w:pPr>
        <w:widowControl w:val="0"/>
        <w:tabs>
          <w:tab w:val="left" w:pos="720"/>
        </w:tabs>
        <w:spacing w:after="96"/>
        <w:jc w:val="center"/>
        <w:rPr>
          <w:b/>
          <w:bCs/>
          <w:sz w:val="32"/>
          <w:szCs w:val="32"/>
        </w:rPr>
      </w:pPr>
    </w:p>
    <w:p w:rsidR="0080080A" w:rsidRDefault="0080080A" w:rsidP="002931F5">
      <w:pPr>
        <w:spacing w:after="0" w:line="240" w:lineRule="auto"/>
        <w:rPr>
          <w:b/>
          <w:bCs/>
          <w:sz w:val="28"/>
          <w:szCs w:val="28"/>
        </w:rPr>
      </w:pPr>
    </w:p>
    <w:p w:rsidR="00AF07E8" w:rsidRDefault="00AF07E8" w:rsidP="002931F5">
      <w:pPr>
        <w:spacing w:after="0" w:line="240" w:lineRule="auto"/>
        <w:rPr>
          <w:b/>
        </w:rPr>
      </w:pPr>
    </w:p>
    <w:p w:rsidR="001042A8" w:rsidRPr="002931F5" w:rsidRDefault="00DD18E5" w:rsidP="002931F5">
      <w:pPr>
        <w:spacing w:after="0" w:line="240" w:lineRule="auto"/>
        <w:rPr>
          <w:b/>
        </w:rPr>
      </w:pPr>
      <w:r>
        <w:rPr>
          <w:b/>
        </w:rPr>
        <w:t>Monday 15</w:t>
      </w:r>
      <w:r w:rsidR="00881849">
        <w:rPr>
          <w:b/>
        </w:rPr>
        <w:t xml:space="preserve"> October</w:t>
      </w:r>
    </w:p>
    <w:p w:rsidR="00330FE1" w:rsidRDefault="00C602B6" w:rsidP="001042A8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Dinner menu Week</w:t>
      </w:r>
      <w:r w:rsidR="00DD18E5">
        <w:rPr>
          <w:rFonts w:cs="Arial"/>
        </w:rPr>
        <w:t xml:space="preserve"> 3</w:t>
      </w:r>
    </w:p>
    <w:p w:rsidR="0080080A" w:rsidRDefault="00C602B6" w:rsidP="001042A8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Guitar Lessons </w:t>
      </w:r>
    </w:p>
    <w:p w:rsidR="0080080A" w:rsidRDefault="0080080A" w:rsidP="001042A8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After School Drama Club 3-4 pm</w:t>
      </w:r>
    </w:p>
    <w:p w:rsidR="00B11D62" w:rsidRDefault="009F5467" w:rsidP="001042A8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Mix-it-Up Club Yr6 &amp; 7 3-4pm</w:t>
      </w:r>
    </w:p>
    <w:p w:rsidR="009F5467" w:rsidRDefault="009F5467" w:rsidP="001042A8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Cartoon Drawing Club Yr4 &amp; 5 3-4 pm</w:t>
      </w:r>
    </w:p>
    <w:p w:rsidR="00AF07E8" w:rsidRDefault="00AF07E8" w:rsidP="00AF07E8">
      <w:pPr>
        <w:spacing w:after="0" w:line="240" w:lineRule="auto"/>
        <w:ind w:left="1080"/>
        <w:rPr>
          <w:rFonts w:cs="Arial"/>
        </w:rPr>
      </w:pPr>
    </w:p>
    <w:p w:rsidR="00BC6B9A" w:rsidRDefault="00C602B6" w:rsidP="00BC6B9A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 xml:space="preserve">Tuesday </w:t>
      </w:r>
      <w:r w:rsidR="00DD18E5">
        <w:rPr>
          <w:rFonts w:cs="Arial"/>
          <w:b/>
        </w:rPr>
        <w:t>16</w:t>
      </w:r>
      <w:r w:rsidR="00881849">
        <w:rPr>
          <w:rFonts w:cs="Arial"/>
          <w:b/>
        </w:rPr>
        <w:t xml:space="preserve"> October</w:t>
      </w:r>
    </w:p>
    <w:p w:rsidR="001042A8" w:rsidRDefault="00330FE1" w:rsidP="001042A8">
      <w:pPr>
        <w:numPr>
          <w:ilvl w:val="0"/>
          <w:numId w:val="1"/>
        </w:numPr>
        <w:spacing w:after="0" w:line="240" w:lineRule="auto"/>
      </w:pPr>
      <w:r>
        <w:t>Year 5</w:t>
      </w:r>
      <w:r w:rsidR="00BC6B9A">
        <w:t xml:space="preserve"> </w:t>
      </w:r>
      <w:r>
        <w:t xml:space="preserve">&amp; Class B </w:t>
      </w:r>
      <w:r w:rsidR="00BC6B9A">
        <w:t>swimming</w:t>
      </w:r>
    </w:p>
    <w:p w:rsidR="00C602B6" w:rsidRDefault="00C602B6" w:rsidP="001042A8">
      <w:pPr>
        <w:numPr>
          <w:ilvl w:val="0"/>
          <w:numId w:val="1"/>
        </w:numPr>
        <w:spacing w:after="0" w:line="240" w:lineRule="auto"/>
      </w:pPr>
      <w:r>
        <w:t>Singing Tutor in</w:t>
      </w:r>
    </w:p>
    <w:p w:rsidR="0090047B" w:rsidRDefault="009F5467" w:rsidP="0090047B">
      <w:pPr>
        <w:numPr>
          <w:ilvl w:val="0"/>
          <w:numId w:val="1"/>
        </w:numPr>
        <w:spacing w:after="0" w:line="240" w:lineRule="auto"/>
      </w:pPr>
      <w:r>
        <w:t>Games Club 3-4 pm</w:t>
      </w:r>
    </w:p>
    <w:p w:rsidR="00AF07E8" w:rsidRDefault="00AF07E8" w:rsidP="00AF07E8">
      <w:pPr>
        <w:spacing w:after="0" w:line="240" w:lineRule="auto"/>
        <w:ind w:left="1080"/>
      </w:pPr>
    </w:p>
    <w:p w:rsidR="00BC6B9A" w:rsidRDefault="00DD18E5" w:rsidP="00BC6B9A">
      <w:pPr>
        <w:spacing w:after="0" w:line="240" w:lineRule="auto"/>
        <w:rPr>
          <w:rFonts w:cs="Arial"/>
          <w:b/>
        </w:rPr>
      </w:pPr>
      <w:r>
        <w:rPr>
          <w:rFonts w:cs="Arial"/>
          <w:b/>
        </w:rPr>
        <w:t>Wednesday 17</w:t>
      </w:r>
      <w:r w:rsidR="00AF07E8">
        <w:rPr>
          <w:rFonts w:cs="Arial"/>
          <w:b/>
        </w:rPr>
        <w:t xml:space="preserve"> </w:t>
      </w:r>
      <w:r w:rsidR="00881849">
        <w:rPr>
          <w:rFonts w:cs="Arial"/>
          <w:b/>
        </w:rPr>
        <w:t>October</w:t>
      </w:r>
    </w:p>
    <w:p w:rsidR="00DD18E5" w:rsidRDefault="00DD18E5" w:rsidP="00B11D62">
      <w:pPr>
        <w:numPr>
          <w:ilvl w:val="0"/>
          <w:numId w:val="1"/>
        </w:numPr>
        <w:spacing w:after="0" w:line="240" w:lineRule="auto"/>
      </w:pPr>
      <w:proofErr w:type="spellStart"/>
      <w:r>
        <w:t>Yr</w:t>
      </w:r>
      <w:proofErr w:type="spellEnd"/>
      <w:r>
        <w:t xml:space="preserve"> 7 Trip to </w:t>
      </w:r>
      <w:proofErr w:type="spellStart"/>
      <w:r>
        <w:t>Kilrea</w:t>
      </w:r>
      <w:proofErr w:type="spellEnd"/>
      <w:r>
        <w:t xml:space="preserve"> Lock Gates 9.30 – 1.00 pm</w:t>
      </w:r>
    </w:p>
    <w:p w:rsidR="00C602B6" w:rsidRDefault="0080080A" w:rsidP="00B11D62">
      <w:pPr>
        <w:numPr>
          <w:ilvl w:val="0"/>
          <w:numId w:val="1"/>
        </w:numPr>
        <w:spacing w:after="0" w:line="240" w:lineRule="auto"/>
      </w:pPr>
      <w:r>
        <w:t xml:space="preserve">Year 6 Hockey </w:t>
      </w:r>
      <w:r w:rsidR="00B11D62">
        <w:t xml:space="preserve">11am - 12noon </w:t>
      </w:r>
      <w:r w:rsidR="00591695">
        <w:t>(5 weeks - £5 per child)</w:t>
      </w:r>
    </w:p>
    <w:p w:rsidR="0090047B" w:rsidRDefault="00B11D62" w:rsidP="0090047B">
      <w:pPr>
        <w:numPr>
          <w:ilvl w:val="0"/>
          <w:numId w:val="1"/>
        </w:numPr>
        <w:spacing w:after="0" w:line="240" w:lineRule="auto"/>
      </w:pPr>
      <w:r>
        <w:t>Year 2 &amp; 3 Musical Pathways Programme 1.00-2.00pm (10 weeks- £10 or £1 per week)</w:t>
      </w:r>
    </w:p>
    <w:p w:rsidR="00AF07E8" w:rsidRPr="002931F5" w:rsidRDefault="00AF07E8" w:rsidP="00AF07E8">
      <w:pPr>
        <w:spacing w:after="0" w:line="240" w:lineRule="auto"/>
        <w:ind w:left="1080"/>
      </w:pPr>
    </w:p>
    <w:p w:rsidR="00BC6B9A" w:rsidRDefault="00DD18E5" w:rsidP="00BC6B9A">
      <w:p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</w:rPr>
        <w:t xml:space="preserve">Thursday 18 </w:t>
      </w:r>
      <w:r w:rsidR="00881849">
        <w:rPr>
          <w:rFonts w:cs="Arial"/>
          <w:b/>
        </w:rPr>
        <w:t>October</w:t>
      </w:r>
    </w:p>
    <w:p w:rsidR="00DD18E5" w:rsidRPr="00DD18E5" w:rsidRDefault="00DD18E5" w:rsidP="00DD18E5">
      <w:pPr>
        <w:numPr>
          <w:ilvl w:val="0"/>
          <w:numId w:val="1"/>
        </w:numPr>
        <w:spacing w:after="0" w:line="240" w:lineRule="auto"/>
      </w:pPr>
      <w:proofErr w:type="spellStart"/>
      <w:r>
        <w:t>Yr</w:t>
      </w:r>
      <w:proofErr w:type="spellEnd"/>
      <w:r>
        <w:t xml:space="preserve"> 4 Sha</w:t>
      </w:r>
      <w:r>
        <w:t xml:space="preserve">red Education Session in St Brigid’s PS </w:t>
      </w:r>
      <w:proofErr w:type="spellStart"/>
      <w:r>
        <w:t>PS</w:t>
      </w:r>
      <w:proofErr w:type="spellEnd"/>
      <w:r>
        <w:t xml:space="preserve"> 9.30 – 11.30 am</w:t>
      </w:r>
    </w:p>
    <w:p w:rsidR="0090047B" w:rsidRDefault="0090047B" w:rsidP="0090047B">
      <w:pPr>
        <w:numPr>
          <w:ilvl w:val="0"/>
          <w:numId w:val="1"/>
        </w:numPr>
        <w:spacing w:after="0" w:line="240" w:lineRule="auto"/>
        <w:rPr>
          <w:rFonts w:cs="Arial"/>
        </w:rPr>
      </w:pPr>
      <w:r w:rsidRPr="00C602B6">
        <w:rPr>
          <w:rFonts w:cs="Arial"/>
        </w:rPr>
        <w:t>Violin tuition</w:t>
      </w:r>
    </w:p>
    <w:p w:rsidR="00AF07E8" w:rsidRPr="00AF07E8" w:rsidRDefault="00AF07E8" w:rsidP="00AF07E8">
      <w:pPr>
        <w:spacing w:after="0" w:line="240" w:lineRule="auto"/>
        <w:ind w:left="1080"/>
        <w:rPr>
          <w:rFonts w:cs="Arial"/>
        </w:rPr>
      </w:pPr>
    </w:p>
    <w:p w:rsidR="00BC6B9A" w:rsidRDefault="00BC6B9A" w:rsidP="00BC6B9A">
      <w:pPr>
        <w:spacing w:after="0" w:line="240" w:lineRule="auto"/>
        <w:rPr>
          <w:rFonts w:cs="Arial"/>
        </w:rPr>
      </w:pPr>
      <w:r>
        <w:rPr>
          <w:rFonts w:cs="Arial"/>
          <w:b/>
        </w:rPr>
        <w:t>F</w:t>
      </w:r>
      <w:r w:rsidR="00DD18E5">
        <w:rPr>
          <w:rFonts w:cs="Arial"/>
          <w:b/>
        </w:rPr>
        <w:t>riday 19</w:t>
      </w:r>
      <w:r w:rsidR="00881849">
        <w:rPr>
          <w:rFonts w:cs="Arial"/>
          <w:b/>
        </w:rPr>
        <w:t xml:space="preserve"> October</w:t>
      </w:r>
    </w:p>
    <w:p w:rsidR="007561A2" w:rsidRDefault="007561A2" w:rsidP="00C602B6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Principal Awards</w:t>
      </w:r>
    </w:p>
    <w:p w:rsidR="007561A2" w:rsidRDefault="007561A2" w:rsidP="00C602B6">
      <w:pPr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Piano tuition</w:t>
      </w:r>
    </w:p>
    <w:p w:rsidR="00C602B6" w:rsidRPr="002931F5" w:rsidRDefault="00C602B6" w:rsidP="00C602B6">
      <w:pPr>
        <w:spacing w:after="0" w:line="240" w:lineRule="auto"/>
        <w:ind w:left="1080"/>
        <w:rPr>
          <w:rFonts w:cs="Arial"/>
        </w:rPr>
      </w:pPr>
    </w:p>
    <w:p w:rsidR="0080080A" w:rsidRDefault="00BC6B9A" w:rsidP="0080080A">
      <w:pPr>
        <w:spacing w:after="0" w:line="240" w:lineRule="auto"/>
        <w:rPr>
          <w:b/>
        </w:rPr>
      </w:pPr>
      <w:r>
        <w:rPr>
          <w:b/>
        </w:rPr>
        <w:t>Up and coming information &amp; dates for your Diary</w:t>
      </w:r>
    </w:p>
    <w:p w:rsidR="00AF07E8" w:rsidRPr="0080080A" w:rsidRDefault="00AF07E8" w:rsidP="0080080A">
      <w:pPr>
        <w:spacing w:after="0" w:line="240" w:lineRule="auto"/>
        <w:rPr>
          <w:b/>
        </w:rPr>
      </w:pPr>
    </w:p>
    <w:p w:rsidR="001042A8" w:rsidRPr="001042A8" w:rsidRDefault="00330FE1" w:rsidP="001042A8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</w:rPr>
        <w:t>Parent Interviews Mon 22 – Thurs 25</w:t>
      </w:r>
      <w:r w:rsidR="00BC6B9A">
        <w:rPr>
          <w:rFonts w:cs="Arial"/>
          <w:b/>
        </w:rPr>
        <w:t xml:space="preserve"> October</w:t>
      </w:r>
      <w:r w:rsidR="00BC6B9A">
        <w:rPr>
          <w:rFonts w:cs="Arial"/>
        </w:rPr>
        <w:t xml:space="preserve">.  </w:t>
      </w:r>
      <w:r w:rsidR="00BC6B9A" w:rsidRPr="0067214F">
        <w:rPr>
          <w:rFonts w:cs="Arial"/>
          <w:b/>
        </w:rPr>
        <w:t>School will close at 2.00</w:t>
      </w:r>
      <w:r w:rsidR="001042A8" w:rsidRPr="0067214F">
        <w:rPr>
          <w:rFonts w:cs="Arial"/>
          <w:b/>
        </w:rPr>
        <w:t xml:space="preserve"> pm</w:t>
      </w:r>
      <w:r w:rsidR="00DD18E5" w:rsidRPr="0067214F">
        <w:rPr>
          <w:rFonts w:cs="Arial"/>
          <w:b/>
        </w:rPr>
        <w:t xml:space="preserve"> all week</w:t>
      </w:r>
      <w:r w:rsidR="0067214F" w:rsidRPr="0067214F">
        <w:rPr>
          <w:rFonts w:cs="Arial"/>
          <w:b/>
        </w:rPr>
        <w:t>.</w:t>
      </w:r>
      <w:r w:rsidR="0067214F">
        <w:rPr>
          <w:rFonts w:cs="Arial"/>
        </w:rPr>
        <w:t xml:space="preserve">  No casual bookings available for Sunshine Club.</w:t>
      </w:r>
      <w:bookmarkStart w:id="0" w:name="_GoBack"/>
      <w:bookmarkEnd w:id="0"/>
    </w:p>
    <w:p w:rsidR="001042A8" w:rsidRPr="001042A8" w:rsidRDefault="001042A8" w:rsidP="001042A8">
      <w:pPr>
        <w:numPr>
          <w:ilvl w:val="0"/>
          <w:numId w:val="1"/>
        </w:numPr>
        <w:spacing w:after="0" w:line="240" w:lineRule="auto"/>
        <w:jc w:val="both"/>
        <w:rPr>
          <w:rFonts w:cs="Arial"/>
        </w:rPr>
      </w:pPr>
      <w:r w:rsidRPr="001042A8">
        <w:rPr>
          <w:rFonts w:cs="Arial"/>
        </w:rPr>
        <w:t>Sunshine Club:  2.00 – 3.00 pm (£2)      3.00 – 5.30 pm (£2 per hour or part thereof)</w:t>
      </w:r>
    </w:p>
    <w:p w:rsidR="001042A8" w:rsidRPr="001042A8" w:rsidRDefault="001042A8" w:rsidP="001042A8">
      <w:pPr>
        <w:numPr>
          <w:ilvl w:val="0"/>
          <w:numId w:val="1"/>
        </w:numPr>
        <w:spacing w:after="0" w:line="240" w:lineRule="auto"/>
        <w:jc w:val="both"/>
        <w:rPr>
          <w:rFonts w:cs="Arial"/>
        </w:rPr>
      </w:pPr>
      <w:r w:rsidRPr="001042A8">
        <w:rPr>
          <w:rFonts w:cs="Arial"/>
        </w:rPr>
        <w:t>Breakfast Club: 8.00 – 9.00 am (£1 per day)</w:t>
      </w:r>
    </w:p>
    <w:p w:rsidR="002931F5" w:rsidRDefault="001042A8" w:rsidP="009F5467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 w:rsidRPr="001042A8">
        <w:rPr>
          <w:b/>
          <w:bCs/>
        </w:rPr>
        <w:t>Reminder: There is a child in the school with a Nut Allergy – Please do not send in Nuts or Nut Spreads to school.</w:t>
      </w:r>
    </w:p>
    <w:p w:rsidR="009F5467" w:rsidRPr="009F5467" w:rsidRDefault="009F5467" w:rsidP="009F5467">
      <w:pPr>
        <w:numPr>
          <w:ilvl w:val="0"/>
          <w:numId w:val="1"/>
        </w:numPr>
        <w:spacing w:after="0" w:line="240" w:lineRule="auto"/>
        <w:jc w:val="both"/>
        <w:rPr>
          <w:rFonts w:cs="Arial"/>
          <w:b/>
        </w:rPr>
      </w:pPr>
      <w:r>
        <w:rPr>
          <w:rFonts w:cs="Arial"/>
          <w:b/>
        </w:rPr>
        <w:t>PTA Christmas Bazaar Sunday 25 November 12.30 – 2.30 pm</w:t>
      </w:r>
    </w:p>
    <w:p w:rsidR="00BC6B9A" w:rsidRDefault="00BC6B9A" w:rsidP="00BC6B9A">
      <w:pPr>
        <w:spacing w:after="0"/>
        <w:jc w:val="both"/>
        <w:outlineLvl w:val="0"/>
        <w:rPr>
          <w:rFonts w:cs="Arial"/>
        </w:rPr>
      </w:pPr>
      <w:r>
        <w:rPr>
          <w:rFonts w:cs="Arial"/>
        </w:rPr>
        <w:t>Have a very enjoyable week</w:t>
      </w:r>
      <w:r w:rsidR="0098488E">
        <w:rPr>
          <w:rFonts w:cs="Arial"/>
        </w:rPr>
        <w:t>end</w:t>
      </w:r>
      <w:r>
        <w:rPr>
          <w:rFonts w:cs="Arial"/>
        </w:rPr>
        <w:t xml:space="preserve"> and thanks for your continued support.</w:t>
      </w:r>
    </w:p>
    <w:p w:rsidR="007561A2" w:rsidRDefault="00BC6B9A" w:rsidP="00BC6B9A">
      <w:pPr>
        <w:spacing w:after="0"/>
        <w:jc w:val="both"/>
        <w:outlineLvl w:val="0"/>
        <w:rPr>
          <w:rFonts w:cs="Arial"/>
        </w:rPr>
      </w:pPr>
      <w:r>
        <w:rPr>
          <w:rFonts w:cs="Arial"/>
        </w:rPr>
        <w:t>Mr K O’Neill Principal</w:t>
      </w:r>
    </w:p>
    <w:p w:rsidR="00AF07E8" w:rsidRDefault="00AF07E8" w:rsidP="00BC6B9A">
      <w:pPr>
        <w:spacing w:after="0"/>
        <w:jc w:val="both"/>
        <w:outlineLvl w:val="0"/>
        <w:rPr>
          <w:rFonts w:cs="Arial"/>
        </w:rPr>
      </w:pPr>
    </w:p>
    <w:p w:rsidR="00BC6B9A" w:rsidRDefault="00BC6B9A" w:rsidP="00BC6B9A">
      <w:pPr>
        <w:spacing w:after="0"/>
        <w:jc w:val="both"/>
        <w:outlineLvl w:val="0"/>
        <w:rPr>
          <w:rFonts w:cs="Arial"/>
        </w:rPr>
      </w:pPr>
      <w:r>
        <w:rPr>
          <w:rFonts w:ascii="Arial" w:hAnsi="Arial" w:cs="Arial"/>
          <w:b/>
          <w:noProof/>
          <w:sz w:val="23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267C2B" wp14:editId="3C7620EA">
                <wp:simplePos x="0" y="0"/>
                <wp:positionH relativeFrom="column">
                  <wp:posOffset>-809625</wp:posOffset>
                </wp:positionH>
                <wp:positionV relativeFrom="paragraph">
                  <wp:posOffset>176530</wp:posOffset>
                </wp:positionV>
                <wp:extent cx="6858000" cy="2698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698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B9A" w:rsidRDefault="00F83033" w:rsidP="00BC6B9A">
                            <w:pPr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 Brigid</w:t>
                            </w:r>
                            <w:r w:rsidR="00BC6B9A"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’s</w:t>
                            </w:r>
                            <w:r>
                              <w:rPr>
                                <w:rFonts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Primary School – Castle Street – Ballymoney – BT53 6JX – 028 27662664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67C2B" id="Text Box 1" o:spid="_x0000_s1028" type="#_x0000_t202" style="position:absolute;left:0;text-align:left;margin-left:-63.75pt;margin-top:13.9pt;width:540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" fillcolor="silver">
                <v:textbox>
                  <w:txbxContent>
                    <w:p w:rsidR="00BC6B9A" w:rsidRDefault="00F83033" w:rsidP="00BC6B9A">
                      <w:pPr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St Brigid</w:t>
                      </w:r>
                      <w:r w:rsidR="00BC6B9A"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>’s</w:t>
                      </w:r>
                      <w:r>
                        <w:rPr>
                          <w:rFonts w:cs="Arial"/>
                          <w:b/>
                          <w:sz w:val="20"/>
                          <w:szCs w:val="20"/>
                          <w:lang w:val="en-US"/>
                        </w:rPr>
                        <w:t xml:space="preserve"> Primary School – Castle Street – Ballymoney – BT53 6JX – 028 27662664</w:t>
                      </w:r>
                    </w:p>
                  </w:txbxContent>
                </v:textbox>
              </v:shape>
            </w:pict>
          </mc:Fallback>
        </mc:AlternateContent>
      </w:r>
    </w:p>
    <w:p w:rsidR="00CC6CB1" w:rsidRDefault="0067214F"/>
    <w:p w:rsidR="00C4342C" w:rsidRDefault="00B11D62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-993140</wp:posOffset>
                </wp:positionH>
                <wp:positionV relativeFrom="paragraph">
                  <wp:posOffset>3175</wp:posOffset>
                </wp:positionV>
                <wp:extent cx="2900045" cy="2988310"/>
                <wp:effectExtent l="0" t="0" r="1460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045" cy="298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47B" w:rsidRDefault="0090047B" w:rsidP="0090047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805048" cy="900752"/>
                                  <wp:effectExtent l="0" t="0" r="0" b="0"/>
                                  <wp:docPr id="2" name="Picture 2" descr="Image result for PTA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TA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3957" cy="906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047B" w:rsidRDefault="00881849" w:rsidP="0090047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PTA Update</w:t>
                            </w:r>
                          </w:p>
                          <w:p w:rsidR="007561A2" w:rsidRPr="007561A2" w:rsidRDefault="00136625" w:rsidP="0090047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New </w:t>
                            </w:r>
                            <w:r w:rsidR="007561A2" w:rsidRPr="007561A2">
                              <w:rPr>
                                <w:b/>
                                <w:sz w:val="24"/>
                                <w:szCs w:val="24"/>
                              </w:rPr>
                              <w:t>Playground Equipment</w:t>
                            </w:r>
                          </w:p>
                          <w:p w:rsidR="007561A2" w:rsidRDefault="007561A2" w:rsidP="0090047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561A2">
                              <w:rPr>
                                <w:b/>
                                <w:sz w:val="24"/>
                                <w:szCs w:val="24"/>
                              </w:rPr>
                              <w:t>Netball, Hockey and Football Equipment</w:t>
                            </w:r>
                          </w:p>
                          <w:p w:rsidR="007561A2" w:rsidRDefault="007561A2" w:rsidP="0090047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New school Sports Kit ordered</w:t>
                            </w:r>
                          </w:p>
                          <w:p w:rsidR="007561A2" w:rsidRDefault="007561A2" w:rsidP="0090047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New Playground markings ordered</w:t>
                            </w:r>
                          </w:p>
                          <w:p w:rsidR="009F5467" w:rsidRDefault="009F5467" w:rsidP="0090047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36625" w:rsidRDefault="00136625" w:rsidP="0090047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561A2" w:rsidRDefault="007561A2" w:rsidP="0090047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561A2" w:rsidRPr="007561A2" w:rsidRDefault="007561A2" w:rsidP="0090047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0047B" w:rsidRDefault="0090047B" w:rsidP="009004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78.2pt;margin-top:.25pt;width:228.35pt;height:235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">
                <v:textbox>
                  <w:txbxContent>
                    <w:p w:rsidR="0090047B" w:rsidRDefault="0090047B" w:rsidP="0090047B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>
                            <wp:extent cx="2805048" cy="900752"/>
                            <wp:effectExtent l="0" t="0" r="0" b="0"/>
                            <wp:docPr id="2" name="Picture 2" descr="Image result for PTA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TA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3957" cy="906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047B" w:rsidRDefault="00881849" w:rsidP="0090047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PTA Update</w:t>
                      </w:r>
                    </w:p>
                    <w:p w:rsidR="007561A2" w:rsidRPr="007561A2" w:rsidRDefault="00136625" w:rsidP="0090047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New </w:t>
                      </w:r>
                      <w:r w:rsidR="007561A2" w:rsidRPr="007561A2">
                        <w:rPr>
                          <w:b/>
                          <w:sz w:val="24"/>
                          <w:szCs w:val="24"/>
                        </w:rPr>
                        <w:t>Playground Equipment</w:t>
                      </w:r>
                    </w:p>
                    <w:p w:rsidR="007561A2" w:rsidRDefault="007561A2" w:rsidP="0090047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561A2">
                        <w:rPr>
                          <w:b/>
                          <w:sz w:val="24"/>
                          <w:szCs w:val="24"/>
                        </w:rPr>
                        <w:t>Netball, Hockey and Football Equipment</w:t>
                      </w:r>
                    </w:p>
                    <w:p w:rsidR="007561A2" w:rsidRDefault="007561A2" w:rsidP="0090047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New school Sports Kit ordered</w:t>
                      </w:r>
                    </w:p>
                    <w:p w:rsidR="007561A2" w:rsidRDefault="007561A2" w:rsidP="0090047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New Playground markings ordered</w:t>
                      </w:r>
                    </w:p>
                    <w:p w:rsidR="009F5467" w:rsidRDefault="009F5467" w:rsidP="0090047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36625" w:rsidRDefault="00136625" w:rsidP="0090047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7561A2" w:rsidRDefault="007561A2" w:rsidP="0090047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7561A2" w:rsidRPr="007561A2" w:rsidRDefault="007561A2" w:rsidP="0090047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90047B" w:rsidRDefault="0090047B" w:rsidP="0090047B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4C391A" wp14:editId="0D37642E">
                <wp:simplePos x="0" y="0"/>
                <wp:positionH relativeFrom="column">
                  <wp:posOffset>2105167</wp:posOffset>
                </wp:positionH>
                <wp:positionV relativeFrom="paragraph">
                  <wp:posOffset>-23884</wp:posOffset>
                </wp:positionV>
                <wp:extent cx="4134457" cy="4432935"/>
                <wp:effectExtent l="0" t="0" r="19050" b="2476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4457" cy="443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47B" w:rsidRDefault="0090047B" w:rsidP="0090047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Let’s make a wiser choice – Get the Active Travel Bug!!!</w:t>
                            </w:r>
                          </w:p>
                          <w:p w:rsidR="0090047B" w:rsidRDefault="0090047B" w:rsidP="0090047B">
                            <w:pP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39FB8775" wp14:editId="018871B1">
                                  <wp:extent cx="3644900" cy="1257300"/>
                                  <wp:effectExtent l="0" t="0" r="0" b="0"/>
                                  <wp:docPr id="8" name="Picture 8" descr="Image result for fit and healthy children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it and healthy children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9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047B" w:rsidRDefault="0090047B" w:rsidP="0090047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are a Sustrans School so let’s make</w:t>
                            </w:r>
                          </w:p>
                          <w:p w:rsidR="0090047B" w:rsidRDefault="0090047B" w:rsidP="0090047B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smarter travel choices and walk, cycle or scoot to school.</w:t>
                            </w:r>
                          </w:p>
                          <w:p w:rsidR="0090047B" w:rsidRDefault="0090047B" w:rsidP="0090047B">
                            <w:pP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</w:pPr>
                            <w:r>
                              <w:rPr>
                                <w:rFonts w:ascii="Verdana" w:hAnsi="Verdana" w:cs="Lucida Sans Unicode"/>
                                <w:noProof/>
                                <w:color w:val="333333"/>
                                <w:sz w:val="19"/>
                                <w:szCs w:val="19"/>
                                <w:lang w:eastAsia="en-GB"/>
                              </w:rPr>
                              <w:drawing>
                                <wp:inline distT="0" distB="0" distL="0" distR="0" wp14:anchorId="6A7E5323" wp14:editId="0B485CA1">
                                  <wp:extent cx="3708400" cy="1384369"/>
                                  <wp:effectExtent l="0" t="0" r="6350" b="6350"/>
                                  <wp:docPr id="9" name="Picture 9" descr="http://www.rydon.devon.sch.uk/Images/Schools/251/WebUpload/Parents/Travel%20to%20School/Picture1_thumb_thum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rydon.devon.sch.uk/Images/Schools/251/WebUpload/Parents/Travel%20to%20School/Picture1_thumb_thum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8400" cy="1384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047B" w:rsidRDefault="0090047B" w:rsidP="0090047B">
                            <w:pP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:rsidR="0090047B" w:rsidRDefault="0090047B" w:rsidP="009004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391A" id="Text Box 3" o:spid="_x0000_s1030" type="#_x0000_t202" style="position:absolute;margin-left:165.75pt;margin-top:-1.9pt;width:325.55pt;height:34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">
                <v:textbox>
                  <w:txbxContent>
                    <w:p w:rsidR="0090047B" w:rsidRDefault="0090047B" w:rsidP="0090047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Let’s make a wiser choice – Get the Active Travel Bug!!!</w:t>
                      </w:r>
                    </w:p>
                    <w:p w:rsidR="0090047B" w:rsidRDefault="0090047B" w:rsidP="0090047B">
                      <w:pP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  <w:drawing>
                          <wp:inline distT="0" distB="0" distL="0" distR="0" wp14:anchorId="39FB8775" wp14:editId="018871B1">
                            <wp:extent cx="3644900" cy="1257300"/>
                            <wp:effectExtent l="0" t="0" r="0" b="0"/>
                            <wp:docPr id="8" name="Picture 8" descr="Image result for fit and healthy children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it and healthy children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490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047B" w:rsidRDefault="0090047B" w:rsidP="0090047B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We are a Sustrans School so let’s make</w:t>
                      </w:r>
                    </w:p>
                    <w:p w:rsidR="0090047B" w:rsidRDefault="0090047B" w:rsidP="0090047B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smarter travel choices and walk, cycle or scoot to school.</w:t>
                      </w:r>
                    </w:p>
                    <w:p w:rsidR="0090047B" w:rsidRDefault="0090047B" w:rsidP="0090047B">
                      <w:pP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</w:pPr>
                      <w:r>
                        <w:rPr>
                          <w:rFonts w:ascii="Verdana" w:hAnsi="Verdana" w:cs="Lucida Sans Unicode"/>
                          <w:noProof/>
                          <w:color w:val="333333"/>
                          <w:sz w:val="19"/>
                          <w:szCs w:val="19"/>
                          <w:lang w:eastAsia="en-GB"/>
                        </w:rPr>
                        <w:drawing>
                          <wp:inline distT="0" distB="0" distL="0" distR="0" wp14:anchorId="6A7E5323" wp14:editId="0B485CA1">
                            <wp:extent cx="3708400" cy="1384369"/>
                            <wp:effectExtent l="0" t="0" r="6350" b="6350"/>
                            <wp:docPr id="9" name="Picture 9" descr="http://www.rydon.devon.sch.uk/Images/Schools/251/WebUpload/Parents/Travel%20to%20School/Picture1_thumb_thum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rydon.devon.sch.uk/Images/Schools/251/WebUpload/Parents/Travel%20to%20School/Picture1_thumb_thum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8400" cy="1384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047B" w:rsidRDefault="0090047B" w:rsidP="0090047B">
                      <w:pP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en-GB"/>
                        </w:rPr>
                      </w:pPr>
                    </w:p>
                    <w:p w:rsidR="0090047B" w:rsidRDefault="0090047B" w:rsidP="0090047B"/>
                  </w:txbxContent>
                </v:textbox>
              </v:shape>
            </w:pict>
          </mc:Fallback>
        </mc:AlternateContent>
      </w:r>
    </w:p>
    <w:p w:rsidR="00C4342C" w:rsidRPr="00C4342C" w:rsidRDefault="00C4342C" w:rsidP="00C4342C"/>
    <w:p w:rsidR="00C4342C" w:rsidRPr="00C4342C" w:rsidRDefault="00C4342C" w:rsidP="00C4342C"/>
    <w:p w:rsidR="00C4342C" w:rsidRPr="00C4342C" w:rsidRDefault="00C4342C" w:rsidP="00C4342C"/>
    <w:p w:rsidR="00C4342C" w:rsidRPr="00C4342C" w:rsidRDefault="00C4342C" w:rsidP="00C4342C"/>
    <w:p w:rsidR="00C4342C" w:rsidRPr="00C4342C" w:rsidRDefault="00C4342C" w:rsidP="00C4342C"/>
    <w:p w:rsidR="00C4342C" w:rsidRPr="00C4342C" w:rsidRDefault="00C4342C" w:rsidP="00C4342C"/>
    <w:p w:rsidR="00C4342C" w:rsidRPr="00C4342C" w:rsidRDefault="00C4342C" w:rsidP="00C4342C"/>
    <w:p w:rsidR="00C4342C" w:rsidRPr="00C4342C" w:rsidRDefault="00C4342C" w:rsidP="00C4342C"/>
    <w:p w:rsidR="00C4342C" w:rsidRPr="00C4342C" w:rsidRDefault="000C4564" w:rsidP="00C4342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2AB74F4" wp14:editId="56B27D3F">
                <wp:simplePos x="0" y="0"/>
                <wp:positionH relativeFrom="column">
                  <wp:posOffset>-993140</wp:posOffset>
                </wp:positionH>
                <wp:positionV relativeFrom="paragraph">
                  <wp:posOffset>240665</wp:posOffset>
                </wp:positionV>
                <wp:extent cx="2900045" cy="4940300"/>
                <wp:effectExtent l="0" t="0" r="14605" b="1270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045" cy="494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564" w:rsidRDefault="000C4564" w:rsidP="000C4564">
                            <w:pPr>
                              <w:pStyle w:val="NoSpacing"/>
                            </w:pPr>
                          </w:p>
                          <w:p w:rsidR="000C4564" w:rsidRDefault="000C4564" w:rsidP="000C456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C493EBC" wp14:editId="10F8762F">
                                  <wp:extent cx="2053590" cy="2053590"/>
                                  <wp:effectExtent l="0" t="0" r="3810" b="3810"/>
                                  <wp:docPr id="6" name="Picture 6" descr="Image result for PTA baza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TA baza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3590" cy="2053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4564" w:rsidRDefault="000C4564" w:rsidP="000C45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B74F4" id="Text Box 11" o:spid="_x0000_s1031" type="#_x0000_t202" style="position:absolute;margin-left:-78.2pt;margin-top:18.95pt;width:228.35pt;height:389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">
                <v:textbox>
                  <w:txbxContent>
                    <w:p w:rsidR="000C4564" w:rsidRDefault="000C4564" w:rsidP="000C4564">
                      <w:pPr>
                        <w:pStyle w:val="NoSpacing"/>
                      </w:pPr>
                    </w:p>
                    <w:p w:rsidR="000C4564" w:rsidRDefault="000C4564" w:rsidP="000C456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C493EBC" wp14:editId="10F8762F">
                            <wp:extent cx="2053590" cy="2053590"/>
                            <wp:effectExtent l="0" t="0" r="3810" b="3810"/>
                            <wp:docPr id="6" name="Picture 6" descr="Image result for PTA baza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TA baza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3590" cy="2053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4564" w:rsidRDefault="000C4564" w:rsidP="000C456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342C" w:rsidRPr="00C4342C" w:rsidRDefault="00C4342C" w:rsidP="00C4342C"/>
    <w:p w:rsidR="00C4342C" w:rsidRPr="00C4342C" w:rsidRDefault="00C4342C" w:rsidP="00C4342C"/>
    <w:p w:rsidR="00C4342C" w:rsidRPr="00C4342C" w:rsidRDefault="00C4342C" w:rsidP="00C4342C"/>
    <w:p w:rsidR="0090047B" w:rsidRPr="00C4342C" w:rsidRDefault="000C4564" w:rsidP="009F546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6FF4CD4" wp14:editId="1B3339CF">
                <wp:simplePos x="0" y="0"/>
                <wp:positionH relativeFrom="column">
                  <wp:posOffset>2111375</wp:posOffset>
                </wp:positionH>
                <wp:positionV relativeFrom="paragraph">
                  <wp:posOffset>3363595</wp:posOffset>
                </wp:positionV>
                <wp:extent cx="4128135" cy="2571750"/>
                <wp:effectExtent l="0" t="0" r="2476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8135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625" w:rsidRDefault="00136625" w:rsidP="0013662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8388B57" wp14:editId="6C464F2F">
                                  <wp:extent cx="1609344" cy="1156172"/>
                                  <wp:effectExtent l="0" t="0" r="0" b="6350"/>
                                  <wp:docPr id="10" name="Picture 10" descr="Image result for Halloween Disco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Halloween Disco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2627" cy="1165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4564" w:rsidRDefault="00136625" w:rsidP="000C456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C4564">
                              <w:rPr>
                                <w:b/>
                                <w:sz w:val="32"/>
                                <w:szCs w:val="32"/>
                              </w:rPr>
                              <w:t>Thursday 25 October</w:t>
                            </w:r>
                          </w:p>
                          <w:p w:rsidR="000C4564" w:rsidRDefault="009F5467" w:rsidP="000C456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C4564">
                              <w:rPr>
                                <w:sz w:val="32"/>
                                <w:szCs w:val="32"/>
                              </w:rPr>
                              <w:t xml:space="preserve">Y1-3     </w:t>
                            </w:r>
                            <w:r w:rsidR="00136625" w:rsidRPr="000C4564">
                              <w:rPr>
                                <w:sz w:val="32"/>
                                <w:szCs w:val="32"/>
                              </w:rPr>
                              <w:t>6.30 - 7.30 pm</w:t>
                            </w:r>
                            <w:r w:rsidR="000C456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136625" w:rsidRPr="000C4564" w:rsidRDefault="009F5467" w:rsidP="000C456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C4564">
                              <w:rPr>
                                <w:sz w:val="32"/>
                                <w:szCs w:val="32"/>
                              </w:rPr>
                              <w:t xml:space="preserve">Yr4-7     </w:t>
                            </w:r>
                            <w:r w:rsidR="00136625" w:rsidRPr="000C4564">
                              <w:rPr>
                                <w:sz w:val="32"/>
                                <w:szCs w:val="32"/>
                              </w:rPr>
                              <w:t>7.45 - 8.45 pm</w:t>
                            </w:r>
                          </w:p>
                          <w:p w:rsidR="00136625" w:rsidRDefault="00136625" w:rsidP="001366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F4CD4" id="_x0000_s1032" type="#_x0000_t202" style="position:absolute;margin-left:166.25pt;margin-top:264.85pt;width:325.05pt;height:202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">
                <v:textbox>
                  <w:txbxContent>
                    <w:p w:rsidR="00136625" w:rsidRDefault="00136625" w:rsidP="00136625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8388B57" wp14:editId="6C464F2F">
                            <wp:extent cx="1609344" cy="1156172"/>
                            <wp:effectExtent l="0" t="0" r="0" b="6350"/>
                            <wp:docPr id="10" name="Picture 10" descr="Image result for Halloween Disco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Halloween Disco">
                                      <a:hlinkClick r:id="rId2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2627" cy="1165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4564" w:rsidRDefault="00136625" w:rsidP="000C456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C4564">
                        <w:rPr>
                          <w:b/>
                          <w:sz w:val="32"/>
                          <w:szCs w:val="32"/>
                        </w:rPr>
                        <w:t>Thursday 25 October</w:t>
                      </w:r>
                    </w:p>
                    <w:p w:rsidR="000C4564" w:rsidRDefault="009F5467" w:rsidP="000C456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C4564">
                        <w:rPr>
                          <w:sz w:val="32"/>
                          <w:szCs w:val="32"/>
                        </w:rPr>
                        <w:t xml:space="preserve">Y1-3     </w:t>
                      </w:r>
                      <w:r w:rsidR="00136625" w:rsidRPr="000C4564">
                        <w:rPr>
                          <w:sz w:val="32"/>
                          <w:szCs w:val="32"/>
                        </w:rPr>
                        <w:t>6.30 - 7.30 pm</w:t>
                      </w:r>
                      <w:r w:rsidR="000C456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136625" w:rsidRPr="000C4564" w:rsidRDefault="009F5467" w:rsidP="000C4564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C4564">
                        <w:rPr>
                          <w:sz w:val="32"/>
                          <w:szCs w:val="32"/>
                        </w:rPr>
                        <w:t xml:space="preserve">Yr4-7     </w:t>
                      </w:r>
                      <w:r w:rsidR="00136625" w:rsidRPr="000C4564">
                        <w:rPr>
                          <w:sz w:val="32"/>
                          <w:szCs w:val="32"/>
                        </w:rPr>
                        <w:t>7.45 - 8.45 pm</w:t>
                      </w:r>
                    </w:p>
                    <w:p w:rsidR="00136625" w:rsidRDefault="00136625" w:rsidP="00136625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4BA7C16" wp14:editId="01371D28">
                <wp:simplePos x="0" y="0"/>
                <wp:positionH relativeFrom="column">
                  <wp:posOffset>-1007110</wp:posOffset>
                </wp:positionH>
                <wp:positionV relativeFrom="paragraph">
                  <wp:posOffset>3990975</wp:posOffset>
                </wp:positionV>
                <wp:extent cx="2899410" cy="1944370"/>
                <wp:effectExtent l="0" t="0" r="15240" b="1778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410" cy="194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564" w:rsidRDefault="000C4564" w:rsidP="000C4564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6E30433" wp14:editId="7E2501A6">
                                  <wp:extent cx="1768475" cy="1059186"/>
                                  <wp:effectExtent l="0" t="0" r="3175" b="7620"/>
                                  <wp:docPr id="17" name="Picture 17" descr="Image result for halloween school fancy dress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halloween school fancy dress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8475" cy="1059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4564" w:rsidRPr="004E3B4F" w:rsidRDefault="000C4564" w:rsidP="000C456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E3B4F">
                              <w:rPr>
                                <w:b/>
                              </w:rPr>
                              <w:t>Halloween Fancy Dress Day</w:t>
                            </w:r>
                          </w:p>
                          <w:p w:rsidR="000C4564" w:rsidRPr="00C01C30" w:rsidRDefault="000C4564" w:rsidP="000C4564">
                            <w:pPr>
                              <w:jc w:val="center"/>
                            </w:pPr>
                            <w:r>
                              <w:t>Friday 26 October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A7C16" id="_x0000_s1033" type="#_x0000_t202" style="position:absolute;margin-left:-79.3pt;margin-top:314.25pt;width:228.3pt;height:153.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">
                <v:textbox>
                  <w:txbxContent>
                    <w:p w:rsidR="000C4564" w:rsidRDefault="000C4564" w:rsidP="000C4564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6E30433" wp14:editId="7E2501A6">
                            <wp:extent cx="1768475" cy="1059186"/>
                            <wp:effectExtent l="0" t="0" r="3175" b="7620"/>
                            <wp:docPr id="17" name="Picture 17" descr="Image result for halloween school fancy dress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halloween school fancy dress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8475" cy="1059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4564" w:rsidRPr="004E3B4F" w:rsidRDefault="000C4564" w:rsidP="000C4564">
                      <w:pPr>
                        <w:jc w:val="center"/>
                        <w:rPr>
                          <w:b/>
                        </w:rPr>
                      </w:pPr>
                      <w:r w:rsidRPr="004E3B4F">
                        <w:rPr>
                          <w:b/>
                        </w:rPr>
                        <w:t>Halloween Fancy Dress Day</w:t>
                      </w:r>
                    </w:p>
                    <w:p w:rsidR="000C4564" w:rsidRPr="00C01C30" w:rsidRDefault="000C4564" w:rsidP="000C4564">
                      <w:pPr>
                        <w:jc w:val="center"/>
                      </w:pPr>
                      <w:r>
                        <w:t>Friday 26 October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-808990</wp:posOffset>
                </wp:positionH>
                <wp:positionV relativeFrom="paragraph">
                  <wp:posOffset>449580</wp:posOffset>
                </wp:positionV>
                <wp:extent cx="2517775" cy="3295650"/>
                <wp:effectExtent l="0" t="0" r="1587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775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564" w:rsidRPr="00C82699" w:rsidRDefault="000C4564" w:rsidP="000C456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82699">
                              <w:rPr>
                                <w:sz w:val="40"/>
                                <w:szCs w:val="40"/>
                              </w:rPr>
                              <w:t>Save the date!!!</w:t>
                            </w:r>
                          </w:p>
                          <w:p w:rsidR="000C4564" w:rsidRPr="000C4564" w:rsidRDefault="000C4564" w:rsidP="000C456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Sunday 25 November </w:t>
                            </w:r>
                            <w:r w:rsidRPr="000C4564">
                              <w:rPr>
                                <w:b/>
                                <w:sz w:val="40"/>
                                <w:szCs w:val="40"/>
                              </w:rPr>
                              <w:t>2018</w:t>
                            </w:r>
                          </w:p>
                          <w:p w:rsidR="000C4564" w:rsidRPr="000C4564" w:rsidRDefault="000C4564" w:rsidP="000C456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C4564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Straight after Sunday morning mass</w:t>
                            </w:r>
                          </w:p>
                          <w:p w:rsidR="000C4564" w:rsidRDefault="000C4564" w:rsidP="000C4564">
                            <w:pPr>
                              <w:jc w:val="center"/>
                            </w:pPr>
                            <w:r>
                              <w:t xml:space="preserve">Loads of Prizes on the </w:t>
                            </w:r>
                            <w:proofErr w:type="spellStart"/>
                            <w:r>
                              <w:t>Ricketty</w:t>
                            </w:r>
                            <w:proofErr w:type="spellEnd"/>
                            <w:r>
                              <w:t xml:space="preserve"> Wheel</w:t>
                            </w:r>
                          </w:p>
                          <w:p w:rsidR="000C4564" w:rsidRDefault="000C4564" w:rsidP="000C4564">
                            <w:pPr>
                              <w:jc w:val="center"/>
                            </w:pPr>
                            <w:r>
                              <w:t>Food served</w:t>
                            </w:r>
                          </w:p>
                          <w:p w:rsidR="000C4564" w:rsidRDefault="000C4564" w:rsidP="000C4564">
                            <w:pPr>
                              <w:jc w:val="center"/>
                            </w:pPr>
                            <w:r>
                              <w:t>Choir singing</w:t>
                            </w:r>
                          </w:p>
                          <w:p w:rsidR="000C4564" w:rsidRDefault="000C4564" w:rsidP="000C4564">
                            <w:pPr>
                              <w:jc w:val="center"/>
                            </w:pPr>
                            <w:r>
                              <w:t>Grand Christmas Draw</w:t>
                            </w:r>
                          </w:p>
                          <w:p w:rsidR="000C4564" w:rsidRDefault="000C4564" w:rsidP="000C4564">
                            <w:pPr>
                              <w:jc w:val="center"/>
                            </w:pPr>
                            <w:r>
                              <w:t>More details to follow</w:t>
                            </w:r>
                          </w:p>
                          <w:p w:rsidR="000C4564" w:rsidRDefault="000C45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63.7pt;margin-top:35.4pt;width:198.25pt;height:259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">
                <v:textbox>
                  <w:txbxContent>
                    <w:p w:rsidR="000C4564" w:rsidRPr="00C82699" w:rsidRDefault="000C4564" w:rsidP="000C456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C82699">
                        <w:rPr>
                          <w:sz w:val="40"/>
                          <w:szCs w:val="40"/>
                        </w:rPr>
                        <w:t>Save the date!!!</w:t>
                      </w:r>
                    </w:p>
                    <w:p w:rsidR="000C4564" w:rsidRPr="000C4564" w:rsidRDefault="000C4564" w:rsidP="000C456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Sunday 25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November </w:t>
                      </w:r>
                      <w:r w:rsidRPr="000C4564">
                        <w:rPr>
                          <w:b/>
                          <w:sz w:val="40"/>
                          <w:szCs w:val="40"/>
                        </w:rPr>
                        <w:t>2018</w:t>
                      </w:r>
                    </w:p>
                    <w:p w:rsidR="000C4564" w:rsidRPr="000C4564" w:rsidRDefault="000C4564" w:rsidP="000C4564">
                      <w:pPr>
                        <w:jc w:val="center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0C4564">
                        <w:rPr>
                          <w:b/>
                          <w:sz w:val="18"/>
                          <w:szCs w:val="18"/>
                          <w:u w:val="single"/>
                        </w:rPr>
                        <w:t>Straight after Sunday morning mass</w:t>
                      </w:r>
                    </w:p>
                    <w:p w:rsidR="000C4564" w:rsidRDefault="000C4564" w:rsidP="000C4564">
                      <w:pPr>
                        <w:jc w:val="center"/>
                      </w:pPr>
                      <w:r>
                        <w:t xml:space="preserve">Loads of Prizes on the </w:t>
                      </w:r>
                      <w:proofErr w:type="spellStart"/>
                      <w:r>
                        <w:t>Ricketty</w:t>
                      </w:r>
                      <w:proofErr w:type="spellEnd"/>
                      <w:r>
                        <w:t xml:space="preserve"> Wheel</w:t>
                      </w:r>
                    </w:p>
                    <w:p w:rsidR="000C4564" w:rsidRDefault="000C4564" w:rsidP="000C4564">
                      <w:pPr>
                        <w:jc w:val="center"/>
                      </w:pPr>
                      <w:r>
                        <w:t>Food served</w:t>
                      </w:r>
                    </w:p>
                    <w:p w:rsidR="000C4564" w:rsidRDefault="000C4564" w:rsidP="000C4564">
                      <w:pPr>
                        <w:jc w:val="center"/>
                      </w:pPr>
                      <w:r>
                        <w:t>Choir singing</w:t>
                      </w:r>
                    </w:p>
                    <w:p w:rsidR="000C4564" w:rsidRDefault="000C4564" w:rsidP="000C4564">
                      <w:pPr>
                        <w:jc w:val="center"/>
                      </w:pPr>
                      <w:r>
                        <w:t>Grand Christmas Draw</w:t>
                      </w:r>
                    </w:p>
                    <w:p w:rsidR="000C4564" w:rsidRDefault="000C4564" w:rsidP="000C4564">
                      <w:pPr>
                        <w:jc w:val="center"/>
                      </w:pPr>
                      <w:r>
                        <w:t>More details to follow</w:t>
                      </w:r>
                    </w:p>
                    <w:p w:rsidR="000C4564" w:rsidRDefault="000C4564"/>
                  </w:txbxContent>
                </v:textbox>
                <w10:wrap type="square"/>
              </v:shape>
            </w:pict>
          </mc:Fallback>
        </mc:AlternateContent>
      </w:r>
      <w:r w:rsidR="00B11D6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A8EAAB2" wp14:editId="3E373852">
                <wp:simplePos x="0" y="0"/>
                <wp:positionH relativeFrom="column">
                  <wp:posOffset>2105025</wp:posOffset>
                </wp:positionH>
                <wp:positionV relativeFrom="paragraph">
                  <wp:posOffset>360680</wp:posOffset>
                </wp:positionV>
                <wp:extent cx="4135120" cy="2927350"/>
                <wp:effectExtent l="0" t="0" r="17780" b="2540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120" cy="292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D62" w:rsidRDefault="00B11D62" w:rsidP="00B11D6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24C758" wp14:editId="56003C01">
                                  <wp:extent cx="1638300" cy="1638300"/>
                                  <wp:effectExtent l="0" t="0" r="0" b="0"/>
                                  <wp:docPr id="24" name="Picture 24" descr="Image result for road of hope shoebox appeal">
                                    <a:hlinkClick xmlns:a="http://schemas.openxmlformats.org/drawingml/2006/main" r:id="rId24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Image result for road of hope shoebox appeal">
                                            <a:hlinkClick r:id="rId24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D62" w:rsidRPr="00C01C30" w:rsidRDefault="000C4564" w:rsidP="00B11D62">
                            <w:pPr>
                              <w:widowControl w:val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Shoebox Appeal 2018</w:t>
                            </w:r>
                          </w:p>
                          <w:p w:rsidR="00B11D62" w:rsidRPr="00C01C30" w:rsidRDefault="00B11D62" w:rsidP="00B11D62">
                            <w:pPr>
                              <w:widowControl w:val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01C30">
                              <w:rPr>
                                <w:sz w:val="24"/>
                                <w:szCs w:val="24"/>
                              </w:rPr>
                              <w:t>The annual Road of Hope Shoeboxes will be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collected on Tuesday 8</w:t>
                            </w:r>
                            <w:r w:rsidRPr="00C01C30">
                              <w:rPr>
                                <w:sz w:val="24"/>
                                <w:szCs w:val="24"/>
                              </w:rPr>
                              <w:t>th November.   Please try to support this very worthwhile appeal.</w:t>
                            </w:r>
                          </w:p>
                          <w:p w:rsidR="00B11D62" w:rsidRDefault="00B11D62" w:rsidP="00B11D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EAAB2" id="_x0000_s1035" type="#_x0000_t202" style="position:absolute;margin-left:165.75pt;margin-top:28.4pt;width:325.6pt;height:230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">
                <v:textbox>
                  <w:txbxContent>
                    <w:p w:rsidR="00B11D62" w:rsidRDefault="00B11D62" w:rsidP="00B11D62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24C758" wp14:editId="56003C01">
                            <wp:extent cx="1638300" cy="1638300"/>
                            <wp:effectExtent l="0" t="0" r="0" b="0"/>
                            <wp:docPr id="24" name="Picture 24" descr="Image result for road of hope shoebox appeal">
                              <a:hlinkClick xmlns:a="http://schemas.openxmlformats.org/drawingml/2006/main" r:id="rId26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Image result for road of hope shoebox appeal">
                                      <a:hlinkClick r:id="rId26"/>
                                    </pic:cNvPr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D62" w:rsidRPr="00C01C30" w:rsidRDefault="000C4564" w:rsidP="00B11D62">
                      <w:pPr>
                        <w:widowControl w:val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Shoebox Appeal 2018</w:t>
                      </w:r>
                    </w:p>
                    <w:p w:rsidR="00B11D62" w:rsidRPr="00C01C30" w:rsidRDefault="00B11D62" w:rsidP="00B11D62">
                      <w:pPr>
                        <w:widowControl w:val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01C30">
                        <w:rPr>
                          <w:sz w:val="24"/>
                          <w:szCs w:val="24"/>
                        </w:rPr>
                        <w:t>The annual Road of Hope Shoeboxes will be</w:t>
                      </w:r>
                      <w:r>
                        <w:rPr>
                          <w:sz w:val="24"/>
                          <w:szCs w:val="24"/>
                        </w:rPr>
                        <w:t xml:space="preserve"> collected on Tuesday 8</w:t>
                      </w:r>
                      <w:r w:rsidRPr="00C01C30">
                        <w:rPr>
                          <w:sz w:val="24"/>
                          <w:szCs w:val="24"/>
                        </w:rPr>
                        <w:t>th November.   Please try to support this very worthwhile appeal.</w:t>
                      </w:r>
                    </w:p>
                    <w:p w:rsidR="00B11D62" w:rsidRDefault="00B11D62" w:rsidP="00B11D6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0047B" w:rsidRPr="00C4342C">
      <w:pgSz w:w="11906" w:h="16838"/>
      <w:pgMar w:top="360" w:right="18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85022"/>
    <w:multiLevelType w:val="hybridMultilevel"/>
    <w:tmpl w:val="31AE4432"/>
    <w:lvl w:ilvl="0" w:tplc="53D0E0B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2D84D8F"/>
    <w:multiLevelType w:val="multilevel"/>
    <w:tmpl w:val="347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B9A"/>
    <w:rsid w:val="000C4564"/>
    <w:rsid w:val="000F52AC"/>
    <w:rsid w:val="001042A8"/>
    <w:rsid w:val="00136625"/>
    <w:rsid w:val="001F641E"/>
    <w:rsid w:val="002931F5"/>
    <w:rsid w:val="00330FE1"/>
    <w:rsid w:val="00496D21"/>
    <w:rsid w:val="00591695"/>
    <w:rsid w:val="005C31F8"/>
    <w:rsid w:val="00651EEA"/>
    <w:rsid w:val="0067214F"/>
    <w:rsid w:val="00742AAB"/>
    <w:rsid w:val="007561A2"/>
    <w:rsid w:val="0080080A"/>
    <w:rsid w:val="008528F3"/>
    <w:rsid w:val="00881849"/>
    <w:rsid w:val="0090047B"/>
    <w:rsid w:val="0098488E"/>
    <w:rsid w:val="009A6E2B"/>
    <w:rsid w:val="009F5467"/>
    <w:rsid w:val="00A01BB3"/>
    <w:rsid w:val="00AF07E8"/>
    <w:rsid w:val="00B11D62"/>
    <w:rsid w:val="00BC6B9A"/>
    <w:rsid w:val="00C07E74"/>
    <w:rsid w:val="00C4342C"/>
    <w:rsid w:val="00C602B6"/>
    <w:rsid w:val="00D51702"/>
    <w:rsid w:val="00D61051"/>
    <w:rsid w:val="00D73784"/>
    <w:rsid w:val="00D84711"/>
    <w:rsid w:val="00D96016"/>
    <w:rsid w:val="00DD18E5"/>
    <w:rsid w:val="00F413A8"/>
    <w:rsid w:val="00F8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F286D"/>
  <w15:chartTrackingRefBased/>
  <w15:docId w15:val="{ED7A59EF-AF56-4239-B7CC-FE052BB8F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B9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03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042A8"/>
    <w:pPr>
      <w:ind w:left="720"/>
      <w:contextualSpacing/>
    </w:pPr>
  </w:style>
  <w:style w:type="paragraph" w:styleId="NoSpacing">
    <w:name w:val="No Spacing"/>
    <w:uiPriority w:val="1"/>
    <w:qFormat/>
    <w:rsid w:val="000C456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2ahUKEwiEnayCsajdAhXEK8AKHVmtCFUQjRx6BAgBEAU&amp;url=http://www.katyisd.org/campus/HE/Pages/PTA.aspx&amp;psig=AOvVaw2Pet2zGg8sjf3JuWqVy3kD&amp;ust=1536392124057568" TargetMode="External"/><Relationship Id="rId13" Type="http://schemas.openxmlformats.org/officeDocument/2006/relationships/hyperlink" Target="https://www.google.co.uk/imgres?imgurl=http://www.healthychildrenliving.com/images/slidenew.jpg&amp;imgrefurl=http://www.healthychildrenliving.com/&amp;docid=d-R0deW7vAlbIM&amp;tbnid=PBmbka2QTttFwM:&amp;w=960&amp;h=331&amp;hl=en&amp;safe=active&amp;bih=674&amp;biw=1024&amp;ved=0ahUKEwjPpMifs5PPAhWnJ8AKHSInCdoQMwgqKA4wDg&amp;iact=mrc&amp;uact=8" TargetMode="External"/><Relationship Id="rId18" Type="http://schemas.openxmlformats.org/officeDocument/2006/relationships/hyperlink" Target="http://www.google.co.uk/url?sa=i&amp;rct=j&amp;q=&amp;esrc=s&amp;source=images&amp;cd=&amp;cad=rja&amp;uact=8&amp;ved=0ahUKEwiR-avVgMrWAhWHJVAKHaKiBXYQjRwIBw&amp;url=http://www.newbridgememo.co.uk/en/whats-on/events/halloween-disco/&amp;psig=AFQjCNHAIMpXn3tG9M1iFa_Wo9qCiUcmyA&amp;ust=1506761094389910" TargetMode="External"/><Relationship Id="rId26" Type="http://schemas.openxmlformats.org/officeDocument/2006/relationships/hyperlink" Target="https://www.google.co.uk/url?sa=i&amp;rct=j&amp;q=&amp;esrc=s&amp;source=images&amp;cd=&amp;cad=rja&amp;uact=8&amp;ved=0ahUKEwiXjriqhsrWAhVNaVAKHXhhDDQQjRwIBw&amp;url=https://twitter.com/roadofhope44&amp;psig=AFQjCNFEro0zYGQfbOsMoIxtnUWD5sDPRw&amp;ust=150676260550876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0.jpeg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50.jpe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www.google.co.uk/url?sa=i&amp;rct=j&amp;q=&amp;esrc=s&amp;source=images&amp;cd=&amp;cad=rja&amp;uact=8&amp;ved=0ahUKEwiR-avVgMrWAhWHJVAKHaKiBXYQjRwIBw&amp;url=http://www.newbridgememo.co.uk/en/whats-on/events/halloween-disco/&amp;psig=AFQjCNHAIMpXn3tG9M1iFa_Wo9qCiUcmyA&amp;ust=1506761094389910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google.co.uk/url?sa=i&amp;rct=j&amp;q=&amp;esrc=s&amp;source=images&amp;cd=&amp;cad=rja&amp;uact=8&amp;ved=2ahUKEwiEnayCsajdAhXEK8AKHVmtCFUQjRx6BAgBEAU&amp;url=http://www.katyisd.org/campus/HE/Pages/PTA.aspx&amp;psig=AOvVaw2Pet2zGg8sjf3JuWqVy3kD&amp;ust=1536392124057568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google.co.uk/url?sa=i&amp;rct=j&amp;q=&amp;esrc=s&amp;source=images&amp;cd=&amp;cad=rja&amp;uact=8&amp;ved=0ahUKEwiXjriqhsrWAhVNaVAKHXhhDDQQjRwIBw&amp;url=https://twitter.com/roadofhope44&amp;psig=AFQjCNFEro0zYGQfbOsMoIxtnUWD5sDPRw&amp;ust=1506762605508762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40.png"/><Relationship Id="rId23" Type="http://schemas.openxmlformats.org/officeDocument/2006/relationships/image" Target="media/image70.jpeg"/><Relationship Id="rId28" Type="http://schemas.openxmlformats.org/officeDocument/2006/relationships/fontTable" Target="fontTable.xml"/><Relationship Id="rId10" Type="http://schemas.openxmlformats.org/officeDocument/2006/relationships/hyperlink" Target="https://www.google.co.uk/imgres?imgurl=http://www.healthychildrenliving.com/images/slidenew.jpg&amp;imgrefurl=http://www.healthychildrenliving.com/&amp;docid=d-R0deW7vAlbIM&amp;tbnid=PBmbka2QTttFwM:&amp;w=960&amp;h=331&amp;hl=en&amp;safe=active&amp;bih=674&amp;biw=1024&amp;ved=0ahUKEwjPpMifs5PPAhWnJ8AKHSInCdoQMwgqKA4wDg&amp;iact=mrc&amp;uact=8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30.jpeg"/><Relationship Id="rId22" Type="http://schemas.openxmlformats.org/officeDocument/2006/relationships/image" Target="media/image7.jpeg"/><Relationship Id="rId27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A4564E4C</Template>
  <TotalTime>838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O'NEILL</dc:creator>
  <cp:keywords/>
  <dc:description/>
  <cp:lastModifiedBy>K O'NEILL</cp:lastModifiedBy>
  <cp:revision>11</cp:revision>
  <cp:lastPrinted>2018-09-27T12:09:00Z</cp:lastPrinted>
  <dcterms:created xsi:type="dcterms:W3CDTF">2018-08-31T13:44:00Z</dcterms:created>
  <dcterms:modified xsi:type="dcterms:W3CDTF">2018-10-11T15:16:00Z</dcterms:modified>
</cp:coreProperties>
</file>