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174" w:rsidRDefault="008C1174" w:rsidP="008C1174">
      <w:r w:rsidRPr="00BC6B9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5BBD6D" wp14:editId="767EE52C">
            <wp:simplePos x="0" y="0"/>
            <wp:positionH relativeFrom="column">
              <wp:posOffset>4467047</wp:posOffset>
            </wp:positionH>
            <wp:positionV relativeFrom="paragraph">
              <wp:posOffset>186589</wp:posOffset>
            </wp:positionV>
            <wp:extent cx="1700203" cy="731520"/>
            <wp:effectExtent l="0" t="0" r="0" b="0"/>
            <wp:wrapNone/>
            <wp:docPr id="11" name="Picture 11" descr="O:\Private1\Office\School Stationery\LOGO RESIZED\Copy of New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ivate1\Office\School Stationery\LOGO RESIZED\Copy of New logo 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03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9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D2ABC5F" wp14:editId="6B897E39">
            <wp:simplePos x="0" y="0"/>
            <wp:positionH relativeFrom="column">
              <wp:posOffset>-886866</wp:posOffset>
            </wp:positionH>
            <wp:positionV relativeFrom="paragraph">
              <wp:posOffset>93218</wp:posOffset>
            </wp:positionV>
            <wp:extent cx="1700203" cy="731520"/>
            <wp:effectExtent l="0" t="0" r="0" b="0"/>
            <wp:wrapNone/>
            <wp:docPr id="4" name="Picture 4" descr="O:\Private1\Office\School Stationery\LOGO RESIZED\Copy of New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ivate1\Office\School Stationery\LOGO RESIZED\Copy of New logo 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03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C3856" wp14:editId="13C9F6D0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23 October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C385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8C1174" w:rsidRDefault="008C1174" w:rsidP="008C117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8C1174" w:rsidRDefault="008C1174" w:rsidP="008C117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23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October 2017</w:t>
                      </w:r>
                    </w:p>
                  </w:txbxContent>
                </v:textbox>
              </v:shape>
            </w:pict>
          </mc:Fallback>
        </mc:AlternateContent>
      </w:r>
    </w:p>
    <w:p w:rsidR="008C1174" w:rsidRDefault="008C1174" w:rsidP="008C1174">
      <w:pPr>
        <w:jc w:val="center"/>
      </w:pPr>
      <w:r>
        <w:t xml:space="preserve">  </w:t>
      </w:r>
    </w:p>
    <w:p w:rsidR="008C1174" w:rsidRDefault="008C1174" w:rsidP="008C1174">
      <w:pPr>
        <w:widowControl w:val="0"/>
        <w:tabs>
          <w:tab w:val="left" w:pos="720"/>
        </w:tabs>
        <w:spacing w:after="96"/>
      </w:pPr>
    </w:p>
    <w:p w:rsidR="008C1174" w:rsidRDefault="008C1174" w:rsidP="008C1174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8C1174" w:rsidRDefault="008C1174" w:rsidP="008C1174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8C1174" w:rsidRDefault="008C1174" w:rsidP="008C1174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E4C8C" wp14:editId="2D9B7F89">
                <wp:simplePos x="0" y="0"/>
                <wp:positionH relativeFrom="column">
                  <wp:posOffset>1483157</wp:posOffset>
                </wp:positionH>
                <wp:positionV relativeFrom="paragraph">
                  <wp:posOffset>150749</wp:posOffset>
                </wp:positionV>
                <wp:extent cx="2400300" cy="672998"/>
                <wp:effectExtent l="0" t="0" r="19050" b="1333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72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8C1174" w:rsidRDefault="008C1174" w:rsidP="008C117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4C8C" id="Text Box 18" o:spid="_x0000_s1027" type="#_x0000_t202" style="position:absolute;left:0;text-align:left;margin-left:116.8pt;margin-top:11.85pt;width:189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QULAIAAFk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">
                <v:textbox>
                  <w:txbxContent>
                    <w:p w:rsidR="008C1174" w:rsidRDefault="008C1174" w:rsidP="008C1174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8C1174" w:rsidRDefault="008C1174" w:rsidP="008C117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8C1174" w:rsidRDefault="008C1174" w:rsidP="008C1174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787B18" wp14:editId="461716C5">
                <wp:simplePos x="0" y="0"/>
                <wp:positionH relativeFrom="margin">
                  <wp:posOffset>4167581</wp:posOffset>
                </wp:positionH>
                <wp:positionV relativeFrom="paragraph">
                  <wp:posOffset>192075</wp:posOffset>
                </wp:positionV>
                <wp:extent cx="1849755" cy="869950"/>
                <wp:effectExtent l="0" t="0" r="1714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t>The weekly note is now available on the website and will be uploaded into the downloads section.</w:t>
                            </w: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8C1174" w:rsidRPr="00BE47DD" w:rsidRDefault="008C1174" w:rsidP="008C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7B18" id="Text Box 2" o:spid="_x0000_s1028" type="#_x0000_t202" style="position:absolute;left:0;text-align:left;margin-left:328.15pt;margin-top:15.1pt;width:145.65pt;height:6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">
                <v:textbox>
                  <w:txbxContent>
                    <w:p w:rsidR="008C1174" w:rsidRDefault="008C1174" w:rsidP="008C1174">
                      <w:pPr>
                        <w:shd w:val="clear" w:color="auto" w:fill="D9D9D9" w:themeFill="background1" w:themeFillShade="D9"/>
                        <w:jc w:val="center"/>
                      </w:pPr>
                      <w:r>
                        <w:t>The weekly note is now available on the website and will be uploaded into the downloads section.</w:t>
                      </w:r>
                    </w:p>
                    <w:p w:rsidR="008C1174" w:rsidRDefault="008C1174" w:rsidP="008C1174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8C1174" w:rsidRDefault="008C1174" w:rsidP="008C1174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8C1174" w:rsidRPr="00BE47DD" w:rsidRDefault="008C1174" w:rsidP="008C11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1174" w:rsidRDefault="008C1174" w:rsidP="008C1174">
      <w:pPr>
        <w:spacing w:after="0" w:line="240" w:lineRule="auto"/>
        <w:rPr>
          <w:b/>
        </w:rPr>
      </w:pPr>
    </w:p>
    <w:p w:rsidR="008C1174" w:rsidRPr="005E619F" w:rsidRDefault="008C1174" w:rsidP="008C1174">
      <w:pPr>
        <w:spacing w:after="0" w:line="240" w:lineRule="auto"/>
        <w:rPr>
          <w:b/>
        </w:rPr>
      </w:pPr>
      <w:r>
        <w:rPr>
          <w:b/>
        </w:rPr>
        <w:t>Monday 23 October</w:t>
      </w:r>
    </w:p>
    <w:p w:rsidR="008C1174" w:rsidRP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8C1174">
        <w:rPr>
          <w:rFonts w:cs="Arial"/>
          <w:b/>
        </w:rPr>
        <w:t>School Closes 2.00 pm for all children – Parent Interviews</w:t>
      </w:r>
    </w:p>
    <w:p w:rsidR="008C1174" w:rsidRPr="00B85DE6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>Be Unique - After School Drama Club 2-3pm</w:t>
      </w:r>
      <w:r>
        <w:rPr>
          <w:rFonts w:cs="Arial"/>
        </w:rPr>
        <w:t xml:space="preserve">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8C1174" w:rsidRPr="0029272C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 xml:space="preserve">Guitar Lessons 9.00-4.20 pm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8C1174" w:rsidRPr="001042A8" w:rsidRDefault="008C1174" w:rsidP="008C1174">
      <w:pPr>
        <w:spacing w:after="0" w:line="240" w:lineRule="auto"/>
        <w:ind w:left="1080"/>
        <w:rPr>
          <w:rFonts w:cs="Arial"/>
        </w:rPr>
      </w:pPr>
    </w:p>
    <w:p w:rsidR="008C1174" w:rsidRDefault="008C1174" w:rsidP="008C1174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Tuesday 24 October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</w:pPr>
      <w:r>
        <w:t>Year 5 swimming</w:t>
      </w:r>
    </w:p>
    <w:p w:rsidR="008C1174" w:rsidRPr="008C1174" w:rsidRDefault="008C1174" w:rsidP="008C1174">
      <w:pPr>
        <w:numPr>
          <w:ilvl w:val="0"/>
          <w:numId w:val="1"/>
        </w:numPr>
        <w:spacing w:after="0" w:line="240" w:lineRule="auto"/>
      </w:pPr>
      <w:r>
        <w:t xml:space="preserve">Singing lessons 9.00-3.00 pm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8C1174" w:rsidRP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8C1174">
        <w:rPr>
          <w:rFonts w:cs="Arial"/>
          <w:b/>
        </w:rPr>
        <w:t>School Closes 2.00 pm for all children – Parent Interviews</w:t>
      </w:r>
    </w:p>
    <w:p w:rsidR="008C1174" w:rsidRDefault="008C1174" w:rsidP="008C1174">
      <w:pPr>
        <w:spacing w:after="0" w:line="240" w:lineRule="auto"/>
        <w:ind w:left="1080"/>
      </w:pPr>
    </w:p>
    <w:p w:rsidR="008C1174" w:rsidRPr="00B83F3A" w:rsidRDefault="008C1174" w:rsidP="008C1174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Wednesday 25 October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D61051">
        <w:rPr>
          <w:rFonts w:cs="Arial"/>
        </w:rPr>
        <w:t>Year 6 Hockey 11-12</w:t>
      </w:r>
    </w:p>
    <w:p w:rsidR="008C1174" w:rsidRPr="004E3B4F" w:rsidRDefault="008C1174" w:rsidP="004E3B4F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8C1174">
        <w:rPr>
          <w:rFonts w:cs="Arial"/>
          <w:b/>
        </w:rPr>
        <w:t>School Closes 2.00 pm for all children – Parent Interviews</w:t>
      </w:r>
    </w:p>
    <w:p w:rsidR="008C1174" w:rsidRDefault="008C1174" w:rsidP="008C1174">
      <w:pPr>
        <w:spacing w:after="0" w:line="240" w:lineRule="auto"/>
        <w:jc w:val="both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ED14F3E" wp14:editId="3ED9E8E5">
                <wp:simplePos x="0" y="0"/>
                <wp:positionH relativeFrom="column">
                  <wp:posOffset>4774996</wp:posOffset>
                </wp:positionH>
                <wp:positionV relativeFrom="paragraph">
                  <wp:posOffset>155143</wp:posOffset>
                </wp:positionV>
                <wp:extent cx="1389329" cy="1528877"/>
                <wp:effectExtent l="0" t="0" r="20955" b="1460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29" cy="1528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8C1174" w:rsidRPr="00BE47DD" w:rsidRDefault="008C1174" w:rsidP="008C117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We </w:t>
                            </w:r>
                            <w:r w:rsidRPr="00BE47DD">
                              <w:rPr>
                                <w:rFonts w:ascii="Calibri" w:hAnsi="Calibri"/>
                              </w:rPr>
                              <w:t>no longer accept the round £1 coin.</w:t>
                            </w:r>
                          </w:p>
                          <w:p w:rsidR="008C1174" w:rsidRPr="00BE47DD" w:rsidRDefault="008C1174" w:rsidP="008C1174">
                            <w:pPr>
                              <w:jc w:val="center"/>
                            </w:pPr>
                            <w:r w:rsidRPr="00BE47DD">
                              <w:t>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4F3E" id="_x0000_s1029" type="#_x0000_t202" style="position:absolute;left:0;text-align:left;margin-left:376pt;margin-top:12.2pt;width:109.4pt;height:120.4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cqJwIAAE0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">
                <v:textbox>
                  <w:txbxContent>
                    <w:p w:rsidR="008C1174" w:rsidRDefault="008C1174" w:rsidP="008C1174">
                      <w:pPr>
                        <w:jc w:val="center"/>
                      </w:pPr>
                    </w:p>
                    <w:p w:rsidR="008C1174" w:rsidRDefault="008C1174" w:rsidP="008C1174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8C1174" w:rsidRDefault="008C1174" w:rsidP="008C1174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8C1174" w:rsidRDefault="008C1174" w:rsidP="008C1174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8C1174" w:rsidRPr="00BE47DD" w:rsidRDefault="008C1174" w:rsidP="008C117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We </w:t>
                      </w:r>
                      <w:r w:rsidRPr="00BE47DD">
                        <w:rPr>
                          <w:rFonts w:ascii="Calibri" w:hAnsi="Calibri"/>
                        </w:rPr>
                        <w:t>no longer accept the round £1 coin.</w:t>
                      </w:r>
                    </w:p>
                    <w:p w:rsidR="008C1174" w:rsidRPr="00BE47DD" w:rsidRDefault="008C1174" w:rsidP="008C1174">
                      <w:pPr>
                        <w:jc w:val="center"/>
                      </w:pPr>
                      <w:r w:rsidRPr="00BE47DD">
                        <w:t>Thank you.</w:t>
                      </w:r>
                    </w:p>
                  </w:txbxContent>
                </v:textbox>
              </v:shape>
            </w:pict>
          </mc:Fallback>
        </mc:AlternateContent>
      </w:r>
    </w:p>
    <w:p w:rsidR="008C1174" w:rsidRPr="008C1174" w:rsidRDefault="008C1174" w:rsidP="008C1174">
      <w:pPr>
        <w:spacing w:after="0" w:line="240" w:lineRule="auto"/>
        <w:jc w:val="both"/>
        <w:rPr>
          <w:rFonts w:cs="Arial"/>
          <w:b/>
        </w:rPr>
      </w:pPr>
      <w:r w:rsidRPr="00F352D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7456" behindDoc="0" locked="0" layoutInCell="1" allowOverlap="1" wp14:anchorId="48C87E45" wp14:editId="4EA0F82E">
            <wp:simplePos x="0" y="0"/>
            <wp:positionH relativeFrom="margin">
              <wp:posOffset>4927219</wp:posOffset>
            </wp:positionH>
            <wp:positionV relativeFrom="paragraph">
              <wp:posOffset>133833</wp:posOffset>
            </wp:positionV>
            <wp:extent cx="980779" cy="665683"/>
            <wp:effectExtent l="0" t="0" r="0" b="1270"/>
            <wp:wrapNone/>
            <wp:docPr id="16" name="Picture 16" descr="Image result for old round pound coi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ld round pound coi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9" cy="6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>Thursday 26 October</w:t>
      </w:r>
    </w:p>
    <w:p w:rsidR="008C1174" w:rsidRP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Year 4 Clas</w:t>
      </w:r>
      <w:r w:rsidRPr="008C1174">
        <w:rPr>
          <w:rFonts w:cs="Arial"/>
        </w:rPr>
        <w:t xml:space="preserve">s Trip: </w:t>
      </w:r>
      <w:proofErr w:type="spellStart"/>
      <w:r w:rsidRPr="008C1174">
        <w:rPr>
          <w:rFonts w:cs="Arial"/>
        </w:rPr>
        <w:t>Hezlett</w:t>
      </w:r>
      <w:proofErr w:type="spellEnd"/>
      <w:r w:rsidRPr="008C1174">
        <w:rPr>
          <w:rFonts w:cs="Arial"/>
        </w:rPr>
        <w:t xml:space="preserve"> House</w:t>
      </w:r>
      <w:r>
        <w:rPr>
          <w:rFonts w:cs="Arial"/>
        </w:rPr>
        <w:t xml:space="preserve"> 9.30-1.30 pm</w:t>
      </w:r>
    </w:p>
    <w:p w:rsidR="008C1174" w:rsidRP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8C1174">
        <w:rPr>
          <w:rFonts w:cs="Arial"/>
          <w:b/>
        </w:rPr>
        <w:t>School Closes 2.00 pm for all children – Parent Interviews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</w:pPr>
      <w:r>
        <w:t>Music Lessons: Violins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</w:pPr>
      <w:r>
        <w:t xml:space="preserve">Halloween Disco </w:t>
      </w:r>
    </w:p>
    <w:p w:rsidR="008C1174" w:rsidRDefault="008C1174" w:rsidP="008C1174">
      <w:pPr>
        <w:spacing w:after="0" w:line="240" w:lineRule="auto"/>
        <w:ind w:left="1080"/>
      </w:pPr>
      <w:r>
        <w:t xml:space="preserve">Year 1-3: 6.00-7.00 pm </w:t>
      </w:r>
    </w:p>
    <w:p w:rsidR="008C1174" w:rsidRDefault="008C1174" w:rsidP="008C1174">
      <w:pPr>
        <w:spacing w:after="0" w:line="240" w:lineRule="auto"/>
        <w:ind w:left="1080"/>
      </w:pPr>
      <w:r>
        <w:t>Year 4-7:7.00-8.00 pm</w:t>
      </w:r>
    </w:p>
    <w:p w:rsidR="008C1174" w:rsidRPr="008C1174" w:rsidRDefault="008C1174" w:rsidP="008C1174">
      <w:pPr>
        <w:spacing w:after="0" w:line="240" w:lineRule="auto"/>
        <w:ind w:left="1080"/>
      </w:pPr>
    </w:p>
    <w:p w:rsidR="008C1174" w:rsidRDefault="008C1174" w:rsidP="008C1174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27 October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Pupil of the Month Assembly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Football 1.30-3.00 pm</w:t>
      </w:r>
    </w:p>
    <w:p w:rsidR="008C1174" w:rsidRDefault="008C1174" w:rsidP="008C1174">
      <w:pPr>
        <w:numPr>
          <w:ilvl w:val="0"/>
          <w:numId w:val="1"/>
        </w:numPr>
        <w:spacing w:after="0" w:line="240" w:lineRule="auto"/>
      </w:pPr>
      <w:r>
        <w:t>Music Lessons: Piano</w:t>
      </w:r>
    </w:p>
    <w:p w:rsidR="004E3B4F" w:rsidRPr="00BC6B9A" w:rsidRDefault="004E3B4F" w:rsidP="004E3B4F">
      <w:pPr>
        <w:spacing w:after="0" w:line="240" w:lineRule="auto"/>
        <w:ind w:left="1080"/>
      </w:pPr>
    </w:p>
    <w:p w:rsidR="008C1174" w:rsidRDefault="008C1174" w:rsidP="008C1174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74315C" w:rsidRDefault="0074315C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Mid Term Holiday:  School Closed Monday 30 Oct-Friday 3 Nov.  School re-opens Monday 6 Nov</w:t>
      </w:r>
    </w:p>
    <w:p w:rsidR="008C1174" w:rsidRPr="001042A8" w:rsidRDefault="008C1174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74315C">
        <w:rPr>
          <w:rFonts w:cs="Arial"/>
        </w:rPr>
        <w:t>Parent Interviews Mon 23 – Thurs 26 October.  School will close at 2.00 pm for all this week.</w:t>
      </w:r>
      <w:r>
        <w:rPr>
          <w:rFonts w:cs="Arial"/>
        </w:rPr>
        <w:t xml:space="preserve">  </w:t>
      </w:r>
      <w:r w:rsidRPr="00BE6A37">
        <w:rPr>
          <w:rFonts w:cs="Arial"/>
          <w:b/>
        </w:rPr>
        <w:t>No drop in club available on these days and sunshine club from 2-5.30 pm must be booked in advance.</w:t>
      </w:r>
    </w:p>
    <w:p w:rsidR="008C1174" w:rsidRPr="001042A8" w:rsidRDefault="008C1174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Sunshine Club:  2.00 – 3.00 pm (£2)      3.00 – 5.30 pm (£2 per hour or part thereof)</w:t>
      </w:r>
    </w:p>
    <w:p w:rsidR="008C1174" w:rsidRPr="001042A8" w:rsidRDefault="008C1174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Breakfast Club: 8.00 – 9.00 am (£1 per day)</w:t>
      </w:r>
    </w:p>
    <w:p w:rsidR="008C1174" w:rsidRPr="00BE6A37" w:rsidRDefault="008C1174" w:rsidP="008C117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>Reminder: There is a child in the school with a Nut Allergy – Please do not send in Nuts or Nut Spreads to school.</w:t>
      </w:r>
    </w:p>
    <w:p w:rsidR="008C1174" w:rsidRDefault="008C1174" w:rsidP="008C1174">
      <w:pPr>
        <w:spacing w:after="0"/>
        <w:jc w:val="both"/>
        <w:outlineLvl w:val="0"/>
        <w:rPr>
          <w:rFonts w:cs="Arial"/>
        </w:rPr>
      </w:pPr>
    </w:p>
    <w:p w:rsidR="008C1174" w:rsidRDefault="008C1174" w:rsidP="008C1174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weekend and thanks for your continued support.</w:t>
      </w:r>
    </w:p>
    <w:p w:rsidR="008C1174" w:rsidRDefault="008C1174" w:rsidP="008C1174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Mr K O’Neill Principal</w:t>
      </w:r>
    </w:p>
    <w:p w:rsidR="008C1174" w:rsidRDefault="008C1174" w:rsidP="008C1174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DD1C2" wp14:editId="7A44B92B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D1C2" id="Text Box 1" o:spid="_x0000_s1030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iUNV4T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8C1174" w:rsidRDefault="008C1174" w:rsidP="008C1174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8C1174" w:rsidRDefault="008C1174" w:rsidP="008C1174"/>
    <w:p w:rsidR="008C1174" w:rsidRDefault="0074315C" w:rsidP="008C117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ACD256" wp14:editId="450DE643">
                <wp:simplePos x="0" y="0"/>
                <wp:positionH relativeFrom="column">
                  <wp:posOffset>1906905</wp:posOffset>
                </wp:positionH>
                <wp:positionV relativeFrom="paragraph">
                  <wp:posOffset>2287270</wp:posOffset>
                </wp:positionV>
                <wp:extent cx="4051935" cy="7226935"/>
                <wp:effectExtent l="0" t="0" r="24765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722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D413D4" w:rsidP="008C11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B396205" wp14:editId="13725A19">
                                  <wp:extent cx="929031" cy="537931"/>
                                  <wp:effectExtent l="0" t="0" r="4445" b="0"/>
                                  <wp:docPr id="35" name="Picture 35" descr="Image result for parish Mission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arish Mission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614" cy="544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13D4" w:rsidRPr="00C01C30" w:rsidRDefault="00D413D4" w:rsidP="00D413D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01C30">
                              <w:rPr>
                                <w:rStyle w:val="Strong"/>
                                <w:color w:val="100F0F"/>
                              </w:rPr>
                              <w:t>Saturday 21 - Sunday 29 October 2017</w:t>
                            </w:r>
                            <w:r w:rsidRPr="00C01C30">
                              <w:rPr>
                                <w:color w:val="100F0F"/>
                              </w:rPr>
                              <w:br/>
                            </w:r>
                            <w:r>
                              <w:rPr>
                                <w:color w:val="100F0F"/>
                              </w:rPr>
                              <w:t xml:space="preserve">Fr O’Brien and the Parish Council would like to extend a warm invitation to </w:t>
                            </w:r>
                            <w:r w:rsidR="00A81521">
                              <w:rPr>
                                <w:color w:val="100F0F"/>
                              </w:rPr>
                              <w:t>you and your family to our Parish Mission.</w:t>
                            </w:r>
                          </w:p>
                          <w:p w:rsidR="00D413D4" w:rsidRDefault="00D413D4" w:rsidP="00D413D4">
                            <w:pPr>
                              <w:jc w:val="center"/>
                            </w:pPr>
                            <w:r w:rsidRPr="00C01C30">
                              <w:t>Together in Faith - Everyone Welcome</w:t>
                            </w:r>
                          </w:p>
                          <w:p w:rsidR="00A81521" w:rsidRPr="00C01C30" w:rsidRDefault="00A81521" w:rsidP="00D413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6A8C18" wp14:editId="42B1AA26">
                                  <wp:extent cx="3860165" cy="5314950"/>
                                  <wp:effectExtent l="0" t="0" r="6985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0165" cy="531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174" w:rsidRDefault="008C1174" w:rsidP="008C11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CD25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0.15pt;margin-top:180.1pt;width:319.05pt;height:569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7VJQ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">
                <v:textbox>
                  <w:txbxContent>
                    <w:p w:rsidR="008C1174" w:rsidRDefault="00D413D4" w:rsidP="008C1174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B396205" wp14:editId="13725A19">
                            <wp:extent cx="929031" cy="537931"/>
                            <wp:effectExtent l="0" t="0" r="4445" b="0"/>
                            <wp:docPr id="35" name="Picture 35" descr="Image result for parish Mission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arish Mission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614" cy="544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13D4" w:rsidRPr="00C01C30" w:rsidRDefault="00D413D4" w:rsidP="00D413D4">
                      <w:pPr>
                        <w:jc w:val="center"/>
                        <w:rPr>
                          <w:b/>
                        </w:rPr>
                      </w:pPr>
                      <w:r w:rsidRPr="00C01C30">
                        <w:rPr>
                          <w:rStyle w:val="Strong"/>
                          <w:color w:val="100F0F"/>
                        </w:rPr>
                        <w:t>Saturday 21 - Sunday 29 October 2017</w:t>
                      </w:r>
                      <w:r w:rsidRPr="00C01C30">
                        <w:rPr>
                          <w:color w:val="100F0F"/>
                        </w:rPr>
                        <w:br/>
                      </w:r>
                      <w:r>
                        <w:rPr>
                          <w:color w:val="100F0F"/>
                        </w:rPr>
                        <w:t xml:space="preserve">Fr O’Brien and the Parish Council would like to extend a warm invitation to </w:t>
                      </w:r>
                      <w:r w:rsidR="00A81521">
                        <w:rPr>
                          <w:color w:val="100F0F"/>
                        </w:rPr>
                        <w:t>you and your family to our Parish Mission.</w:t>
                      </w:r>
                    </w:p>
                    <w:p w:rsidR="00D413D4" w:rsidRDefault="00D413D4" w:rsidP="00D413D4">
                      <w:pPr>
                        <w:jc w:val="center"/>
                      </w:pPr>
                      <w:r w:rsidRPr="00C01C30">
                        <w:t>Together in Faith - Everyone Welcome</w:t>
                      </w:r>
                    </w:p>
                    <w:p w:rsidR="00A81521" w:rsidRPr="00C01C30" w:rsidRDefault="00A81521" w:rsidP="00D413D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6A8C18" wp14:editId="42B1AA26">
                            <wp:extent cx="3860165" cy="5314950"/>
                            <wp:effectExtent l="0" t="0" r="6985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0165" cy="531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174" w:rsidRDefault="008C1174" w:rsidP="008C117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303B10" wp14:editId="6356D16B">
                <wp:simplePos x="0" y="0"/>
                <wp:positionH relativeFrom="column">
                  <wp:posOffset>-836295</wp:posOffset>
                </wp:positionH>
                <wp:positionV relativeFrom="paragraph">
                  <wp:posOffset>2916555</wp:posOffset>
                </wp:positionV>
                <wp:extent cx="2388235" cy="6590665"/>
                <wp:effectExtent l="0" t="0" r="12065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659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pStyle w:val="NoSpacing"/>
                            </w:pP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5CF8333" wp14:editId="44E916B7">
                                  <wp:extent cx="2053590" cy="2053590"/>
                                  <wp:effectExtent l="0" t="0" r="3810" b="3810"/>
                                  <wp:docPr id="6" name="Picture 6" descr="Image result for PTA baza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TA baza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59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3B10" id="_x0000_s1032" type="#_x0000_t202" style="position:absolute;margin-left:-65.85pt;margin-top:229.65pt;width:188.05pt;height:518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aEJwIAAEwEAAAOAAAAZHJzL2Uyb0RvYy54bWysVNuO2yAQfa/Uf0C8N3a8SZp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">
                <v:textbox>
                  <w:txbxContent>
                    <w:p w:rsidR="008C1174" w:rsidRDefault="008C1174" w:rsidP="008C1174">
                      <w:pPr>
                        <w:pStyle w:val="NoSpacing"/>
                      </w:pPr>
                    </w:p>
                    <w:p w:rsidR="008C1174" w:rsidRDefault="008C1174" w:rsidP="008C117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5CF8333" wp14:editId="44E916B7">
                            <wp:extent cx="2053590" cy="2053590"/>
                            <wp:effectExtent l="0" t="0" r="3810" b="3810"/>
                            <wp:docPr id="6" name="Picture 6" descr="Image result for PTA baza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TA baza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590" cy="205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174" w:rsidRDefault="008C1174" w:rsidP="008C117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46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80A194" wp14:editId="16C38774">
                <wp:simplePos x="0" y="0"/>
                <wp:positionH relativeFrom="column">
                  <wp:posOffset>-726440</wp:posOffset>
                </wp:positionH>
                <wp:positionV relativeFrom="paragraph">
                  <wp:posOffset>4438015</wp:posOffset>
                </wp:positionV>
                <wp:extent cx="2164715" cy="4622800"/>
                <wp:effectExtent l="0" t="0" r="6985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Pr="00C82699" w:rsidRDefault="008C1174" w:rsidP="008C117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82699">
                              <w:rPr>
                                <w:sz w:val="40"/>
                                <w:szCs w:val="40"/>
                              </w:rPr>
                              <w:t>Save the date!!!</w:t>
                            </w:r>
                          </w:p>
                          <w:p w:rsidR="008C1174" w:rsidRPr="00C82699" w:rsidRDefault="008C1174" w:rsidP="008C117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82699">
                              <w:rPr>
                                <w:b/>
                                <w:sz w:val="40"/>
                                <w:szCs w:val="40"/>
                              </w:rPr>
                              <w:t>Sunday 26 November 2017</w:t>
                            </w:r>
                          </w:p>
                          <w:p w:rsidR="008C1174" w:rsidRPr="0029272C" w:rsidRDefault="008C1174" w:rsidP="008C117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272C">
                              <w:rPr>
                                <w:sz w:val="18"/>
                                <w:szCs w:val="18"/>
                              </w:rPr>
                              <w:t>Straight after Sunday morning mass</w:t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t xml:space="preserve">Loads of Prizes on the </w:t>
                            </w:r>
                            <w:proofErr w:type="spellStart"/>
                            <w:r>
                              <w:t>Ricketty</w:t>
                            </w:r>
                            <w:proofErr w:type="spellEnd"/>
                            <w:r>
                              <w:t xml:space="preserve"> Wheel</w:t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t>Food served</w:t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t>Choir singing</w:t>
                            </w: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t>Grand Christmas Draw</w:t>
                            </w:r>
                          </w:p>
                          <w:p w:rsidR="008C1174" w:rsidRDefault="00BE46A5" w:rsidP="008C1174">
                            <w:pPr>
                              <w:jc w:val="center"/>
                            </w:pPr>
                            <w:r>
                              <w:t>It is hoped that tickets for the Christmas Draw will be distributed to all children next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A194" id="_x0000_s1033" type="#_x0000_t202" style="position:absolute;margin-left:-57.2pt;margin-top:349.45pt;width:170.45pt;height:36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" stroked="f">
                <v:textbox>
                  <w:txbxContent>
                    <w:p w:rsidR="008C1174" w:rsidRPr="00C82699" w:rsidRDefault="008C1174" w:rsidP="008C117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82699">
                        <w:rPr>
                          <w:sz w:val="40"/>
                          <w:szCs w:val="40"/>
                        </w:rPr>
                        <w:t>Save the date!!!</w:t>
                      </w:r>
                    </w:p>
                    <w:p w:rsidR="008C1174" w:rsidRPr="00C82699" w:rsidRDefault="008C1174" w:rsidP="008C117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82699">
                        <w:rPr>
                          <w:b/>
                          <w:sz w:val="40"/>
                          <w:szCs w:val="40"/>
                        </w:rPr>
                        <w:t>Sunday 26 November 2017</w:t>
                      </w:r>
                    </w:p>
                    <w:p w:rsidR="008C1174" w:rsidRPr="0029272C" w:rsidRDefault="008C1174" w:rsidP="008C117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9272C">
                        <w:rPr>
                          <w:sz w:val="18"/>
                          <w:szCs w:val="18"/>
                        </w:rPr>
                        <w:t>Straight after Sunday morning mass</w:t>
                      </w:r>
                    </w:p>
                    <w:p w:rsidR="008C1174" w:rsidRDefault="008C1174" w:rsidP="008C1174">
                      <w:pPr>
                        <w:jc w:val="center"/>
                      </w:pPr>
                    </w:p>
                    <w:p w:rsidR="008C1174" w:rsidRDefault="008C1174" w:rsidP="008C1174">
                      <w:pPr>
                        <w:jc w:val="center"/>
                      </w:pPr>
                      <w:r>
                        <w:t xml:space="preserve">Loads of Prizes on the </w:t>
                      </w:r>
                      <w:proofErr w:type="spellStart"/>
                      <w:r>
                        <w:t>Ricketty</w:t>
                      </w:r>
                      <w:proofErr w:type="spellEnd"/>
                      <w:r>
                        <w:t xml:space="preserve"> Wheel</w:t>
                      </w:r>
                    </w:p>
                    <w:p w:rsidR="008C1174" w:rsidRDefault="008C1174" w:rsidP="008C1174">
                      <w:pPr>
                        <w:jc w:val="center"/>
                      </w:pPr>
                      <w:r>
                        <w:t>Food served</w:t>
                      </w:r>
                    </w:p>
                    <w:p w:rsidR="008C1174" w:rsidRDefault="008C1174" w:rsidP="008C1174">
                      <w:pPr>
                        <w:jc w:val="center"/>
                      </w:pPr>
                      <w:r>
                        <w:t>Choir singing</w:t>
                      </w:r>
                    </w:p>
                    <w:p w:rsidR="008C1174" w:rsidRDefault="008C1174" w:rsidP="008C1174">
                      <w:pPr>
                        <w:jc w:val="center"/>
                      </w:pPr>
                      <w:r>
                        <w:t>Grand Christmas Draw</w:t>
                      </w:r>
                    </w:p>
                    <w:p w:rsidR="008C1174" w:rsidRDefault="00BE46A5" w:rsidP="008C1174">
                      <w:pPr>
                        <w:jc w:val="center"/>
                      </w:pPr>
                      <w:r>
                        <w:t>It is hoped that tickets for the Christmas Draw will be distributed to all children next week.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1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477AF2" wp14:editId="6E447140">
                <wp:simplePos x="0" y="0"/>
                <wp:positionH relativeFrom="column">
                  <wp:posOffset>4152900</wp:posOffset>
                </wp:positionH>
                <wp:positionV relativeFrom="paragraph">
                  <wp:posOffset>27305</wp:posOffset>
                </wp:positionV>
                <wp:extent cx="1806575" cy="2077085"/>
                <wp:effectExtent l="0" t="0" r="2222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07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E4A11E" wp14:editId="7F05BF2E">
                                  <wp:extent cx="1221638" cy="877639"/>
                                  <wp:effectExtent l="0" t="0" r="0" b="0"/>
                                  <wp:docPr id="36" name="Picture 36" descr="Image result for Halloween Disco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alloween Disco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363" cy="92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174" w:rsidRDefault="008C1174" w:rsidP="008C1174">
                            <w:pPr>
                              <w:pStyle w:val="NoSpacing"/>
                              <w:jc w:val="center"/>
                            </w:pPr>
                            <w:r w:rsidRPr="00134D0A">
                              <w:t>Thursday 26 October</w:t>
                            </w:r>
                          </w:p>
                          <w:p w:rsidR="008C1174" w:rsidRDefault="008C1174" w:rsidP="008C1174">
                            <w:pPr>
                              <w:pStyle w:val="NoSpacing"/>
                              <w:jc w:val="center"/>
                            </w:pP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Year 1-3: 6.00-7.00 pm</w:t>
                            </w:r>
                          </w:p>
                          <w:p w:rsidR="008C1174" w:rsidRDefault="008C1174" w:rsidP="008C11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Year 4-7:7.00-8.00 pm</w:t>
                            </w:r>
                          </w:p>
                          <w:p w:rsidR="008C1174" w:rsidRDefault="008C1174" w:rsidP="008C1174">
                            <w:pPr>
                              <w:pStyle w:val="NoSpacing"/>
                              <w:jc w:val="center"/>
                            </w:pP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7AF2" id="_x0000_s1034" type="#_x0000_t202" style="position:absolute;margin-left:327pt;margin-top:2.15pt;width:142.25pt;height:163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N1KAIAAE4EAAAOAAAAZHJzL2Uyb0RvYy54bWysVM1u2zAMvg/YOwi6L3aMuE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">
                <v:textbox>
                  <w:txbxContent>
                    <w:p w:rsidR="008C1174" w:rsidRDefault="008C1174" w:rsidP="008C1174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E4A11E" wp14:editId="7F05BF2E">
                            <wp:extent cx="1221638" cy="877639"/>
                            <wp:effectExtent l="0" t="0" r="0" b="0"/>
                            <wp:docPr id="36" name="Picture 36" descr="Image result for Halloween Disco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alloween Disco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363" cy="92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174" w:rsidRDefault="008C1174" w:rsidP="008C1174">
                      <w:pPr>
                        <w:pStyle w:val="NoSpacing"/>
                        <w:jc w:val="center"/>
                      </w:pPr>
                      <w:r w:rsidRPr="00134D0A">
                        <w:t>Thursday 26 October</w:t>
                      </w:r>
                    </w:p>
                    <w:p w:rsidR="008C1174" w:rsidRDefault="008C1174" w:rsidP="008C1174">
                      <w:pPr>
                        <w:pStyle w:val="NoSpacing"/>
                        <w:jc w:val="center"/>
                      </w:pPr>
                    </w:p>
                    <w:p w:rsidR="008C1174" w:rsidRDefault="008C1174" w:rsidP="008C1174">
                      <w:pPr>
                        <w:spacing w:after="0" w:line="240" w:lineRule="auto"/>
                        <w:jc w:val="center"/>
                      </w:pPr>
                      <w:r>
                        <w:t>Year 1-3: 6.00-7.00 pm</w:t>
                      </w:r>
                    </w:p>
                    <w:p w:rsidR="008C1174" w:rsidRDefault="008C1174" w:rsidP="008C1174">
                      <w:pPr>
                        <w:spacing w:after="0" w:line="240" w:lineRule="auto"/>
                        <w:jc w:val="center"/>
                      </w:pPr>
                      <w:r>
                        <w:t>Year 4-7:7.00-8.00 pm</w:t>
                      </w:r>
                    </w:p>
                    <w:p w:rsidR="008C1174" w:rsidRDefault="008C1174" w:rsidP="008C1174">
                      <w:pPr>
                        <w:pStyle w:val="NoSpacing"/>
                        <w:jc w:val="center"/>
                      </w:pPr>
                    </w:p>
                    <w:p w:rsidR="008C1174" w:rsidRDefault="008C1174" w:rsidP="008C1174">
                      <w:pPr>
                        <w:jc w:val="center"/>
                      </w:pPr>
                    </w:p>
                    <w:p w:rsidR="008C1174" w:rsidRDefault="008C1174" w:rsidP="008C117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11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B98E33" wp14:editId="33910E60">
                <wp:simplePos x="0" y="0"/>
                <wp:positionH relativeFrom="column">
                  <wp:posOffset>-828675</wp:posOffset>
                </wp:positionH>
                <wp:positionV relativeFrom="paragraph">
                  <wp:posOffset>5080</wp:posOffset>
                </wp:positionV>
                <wp:extent cx="2388235" cy="2706370"/>
                <wp:effectExtent l="0" t="0" r="12065" b="177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0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8C1174" w:rsidP="008C11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5DEA5" wp14:editId="4F8B3B94">
                                  <wp:extent cx="738835" cy="760781"/>
                                  <wp:effectExtent l="0" t="0" r="4445" b="1270"/>
                                  <wp:docPr id="5" name="Picture 5" descr="Image result for road of hope shoebox appeal">
                                    <a:hlinkClick xmlns:a="http://schemas.openxmlformats.org/drawingml/2006/main" r:id="rId1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Image result for road of hope shoebox appeal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743" cy="772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174" w:rsidRPr="00AE7BCC" w:rsidRDefault="008C1174" w:rsidP="008C1174">
                            <w:pPr>
                              <w:widowControl w:val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E7BCC">
                              <w:rPr>
                                <w:b/>
                                <w:sz w:val="20"/>
                                <w:szCs w:val="20"/>
                              </w:rPr>
                              <w:t>Shoebox Appeal 2017</w:t>
                            </w:r>
                          </w:p>
                          <w:p w:rsidR="008C1174" w:rsidRDefault="008C1174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E7BCC">
                              <w:rPr>
                                <w:sz w:val="20"/>
                                <w:szCs w:val="20"/>
                              </w:rPr>
                              <w:t>The annual Road of Hope Shoeboxes will be collected on Tuesday 7th November.   Please try to support this very worthwhile appeal.</w:t>
                            </w:r>
                          </w:p>
                          <w:p w:rsidR="008C1174" w:rsidRDefault="008C1174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 details visit the website</w:t>
                            </w:r>
                          </w:p>
                          <w:p w:rsidR="008C1174" w:rsidRDefault="00D57B8C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8C1174" w:rsidRPr="00557C7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http://www.roadofhope.org.uk/</w:t>
                              </w:r>
                            </w:hyperlink>
                          </w:p>
                          <w:p w:rsidR="008C1174" w:rsidRDefault="008C1174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1174" w:rsidRDefault="008C1174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1174" w:rsidRPr="00AE7BCC" w:rsidRDefault="008C1174" w:rsidP="008C1174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1174" w:rsidRDefault="008C1174" w:rsidP="008C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8E33" id="_x0000_s1035" type="#_x0000_t202" style="position:absolute;margin-left:-65.25pt;margin-top:.4pt;width:188.05pt;height:21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hFKA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">
                <v:textbox>
                  <w:txbxContent>
                    <w:p w:rsidR="008C1174" w:rsidRDefault="008C1174" w:rsidP="008C117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5DEA5" wp14:editId="4F8B3B94">
                            <wp:extent cx="738835" cy="760781"/>
                            <wp:effectExtent l="0" t="0" r="4445" b="1270"/>
                            <wp:docPr id="5" name="Picture 5" descr="Image result for road of hope shoebox appeal">
                              <a:hlinkClick xmlns:a="http://schemas.openxmlformats.org/drawingml/2006/main" r:id="rId1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Image result for road of hope shoebox appeal">
                                      <a:hlinkClick r:id="rId19"/>
                                    </pic:cNvPr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743" cy="772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174" w:rsidRPr="00AE7BCC" w:rsidRDefault="008C1174" w:rsidP="008C1174">
                      <w:pPr>
                        <w:widowControl w:val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E7BCC">
                        <w:rPr>
                          <w:b/>
                          <w:sz w:val="20"/>
                          <w:szCs w:val="20"/>
                        </w:rPr>
                        <w:t>Shoebox Appeal 2017</w:t>
                      </w:r>
                    </w:p>
                    <w:p w:rsidR="008C1174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E7BCC">
                        <w:rPr>
                          <w:sz w:val="20"/>
                          <w:szCs w:val="20"/>
                        </w:rPr>
                        <w:t>The annual Road of Hope Shoeboxes will be collected on Tuesday 7th November.   Please try to support this very worthwhile appeal.</w:t>
                      </w:r>
                    </w:p>
                    <w:p w:rsidR="008C1174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For details visit the website</w:t>
                      </w:r>
                    </w:p>
                    <w:p w:rsidR="008C1174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1" w:history="1">
                        <w:r w:rsidRPr="00557C7E">
                          <w:rPr>
                            <w:rStyle w:val="Hyperlink"/>
                            <w:sz w:val="20"/>
                            <w:szCs w:val="20"/>
                          </w:rPr>
                          <w:t>http://www.roadofhope.org.uk/</w:t>
                        </w:r>
                      </w:hyperlink>
                    </w:p>
                    <w:p w:rsidR="008C1174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8C1174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8C1174" w:rsidRPr="00AE7BCC" w:rsidRDefault="008C1174" w:rsidP="008C1174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8C1174" w:rsidRDefault="008C1174" w:rsidP="008C117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11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E1362A" wp14:editId="00E7D96E">
                <wp:simplePos x="0" y="0"/>
                <wp:positionH relativeFrom="column">
                  <wp:posOffset>1899666</wp:posOffset>
                </wp:positionH>
                <wp:positionV relativeFrom="paragraph">
                  <wp:posOffset>34671</wp:posOffset>
                </wp:positionV>
                <wp:extent cx="1960245" cy="2062480"/>
                <wp:effectExtent l="0" t="0" r="20955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74" w:rsidRDefault="004E3B4F" w:rsidP="008C117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68475" cy="1059186"/>
                                  <wp:effectExtent l="0" t="0" r="3175" b="7620"/>
                                  <wp:docPr id="17" name="Picture 17" descr="Image result for halloween school fancy dres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alloween school fancy dres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475" cy="105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174" w:rsidRPr="004E3B4F" w:rsidRDefault="004E3B4F" w:rsidP="008C11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3B4F">
                              <w:rPr>
                                <w:b/>
                              </w:rPr>
                              <w:t>Halloween Fancy Dress Day</w:t>
                            </w:r>
                          </w:p>
                          <w:p w:rsidR="004E3B4F" w:rsidRDefault="004E3B4F" w:rsidP="008C1174">
                            <w:pPr>
                              <w:jc w:val="center"/>
                            </w:pPr>
                            <w:r>
                              <w:t>Friday 27 October 2017</w:t>
                            </w:r>
                          </w:p>
                          <w:p w:rsidR="00BE46A5" w:rsidRPr="00C01C30" w:rsidRDefault="00BE46A5" w:rsidP="008C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362A" id="_x0000_s1036" type="#_x0000_t202" style="position:absolute;margin-left:149.6pt;margin-top:2.75pt;width:154.35pt;height:162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bRJwIAAE0EAAAOAAAAZHJzL2Uyb0RvYy54bWysVFFv0zAQfkfiP1h+p0mjtlujptPoKEIa&#10;A2njBziO01jYPmO7Tcqv5+x0XT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">
                <v:textbox>
                  <w:txbxContent>
                    <w:p w:rsidR="008C1174" w:rsidRDefault="004E3B4F" w:rsidP="008C117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1768475" cy="1059186"/>
                            <wp:effectExtent l="0" t="0" r="3175" b="7620"/>
                            <wp:docPr id="17" name="Picture 17" descr="Image result for halloween school fancy dres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alloween school fancy dres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475" cy="1059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174" w:rsidRPr="004E3B4F" w:rsidRDefault="004E3B4F" w:rsidP="008C1174">
                      <w:pPr>
                        <w:jc w:val="center"/>
                        <w:rPr>
                          <w:b/>
                        </w:rPr>
                      </w:pPr>
                      <w:r w:rsidRPr="004E3B4F">
                        <w:rPr>
                          <w:b/>
                        </w:rPr>
                        <w:t>Halloween Fancy Dress Day</w:t>
                      </w:r>
                    </w:p>
                    <w:p w:rsidR="004E3B4F" w:rsidRDefault="004E3B4F" w:rsidP="008C1174">
                      <w:pPr>
                        <w:jc w:val="center"/>
                      </w:pPr>
                      <w:r>
                        <w:t>Friday 27 October 2017</w:t>
                      </w:r>
                    </w:p>
                    <w:p w:rsidR="00BE46A5" w:rsidRPr="00C01C30" w:rsidRDefault="00BE46A5" w:rsidP="008C117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880" w:rsidRDefault="00B85880">
      <w:bookmarkStart w:id="0" w:name="_GoBack"/>
      <w:bookmarkEnd w:id="0"/>
    </w:p>
    <w:sectPr w:rsidR="00B85880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74"/>
    <w:rsid w:val="004E3B4F"/>
    <w:rsid w:val="0074315C"/>
    <w:rsid w:val="008C1174"/>
    <w:rsid w:val="00A81521"/>
    <w:rsid w:val="00B85880"/>
    <w:rsid w:val="00BE46A5"/>
    <w:rsid w:val="00D413D4"/>
    <w:rsid w:val="00D5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7713D"/>
  <w15:chartTrackingRefBased/>
  <w15:docId w15:val="{B6182B21-C008-432C-952C-77969C86B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17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C1174"/>
    <w:rPr>
      <w:b/>
      <w:bCs/>
    </w:rPr>
  </w:style>
  <w:style w:type="paragraph" w:styleId="NoSpacing">
    <w:name w:val="No Spacing"/>
    <w:uiPriority w:val="1"/>
    <w:qFormat/>
    <w:rsid w:val="008C117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C11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1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8qtX9hMrWAhWGbFAKHQA_CfEQjRwIBw&amp;url=http://www.ourladyofhumility.org/wp-content/uploads/2014/02/&amp;psig=AFQjCNFVWj8hlMmh692ocNOLGNRYcGAN-A&amp;ust=1506762223551175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roadofhope.org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oadofhope.org.uk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&amp;esrc=s&amp;source=images&amp;cd=&amp;cad=rja&amp;uact=8&amp;ved=0ahUKEwiR-avVgMrWAhWHJVAKHaKiBXYQjRwIBw&amp;url=http://www.newbridgememo.co.uk/en/whats-on/events/halloween-disco/&amp;psig=AFQjCNHAIMpXn3tG9M1iFa_Wo9qCiUcmyA&amp;ust=150676109438991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rct=j&amp;q=&amp;esrc=s&amp;source=images&amp;cd=&amp;cad=rja&amp;uact=8&amp;ved=0ahUKEwiXjriqhsrWAhVNaVAKHXhhDDQQjRwIBw&amp;url=https://twitter.com/roadofhope44&amp;psig=AFQjCNFEro0zYGQfbOsMoIxtnUWD5sDPRw&amp;ust=1506762605508762" TargetMode="External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hyperlink" Target="https://www.google.co.uk/imgres?imgurl=https://www.thesun.co.uk/wp-content/uploads/2016/11/nintchdbpict000280063085.jpg?strip%3Dall%26w%3D960&amp;imgrefurl=https://www.thesun.co.uk/living/2882708/savers-warned-they-must-cash-in-old-1-coin-stash-before-they-become-useless/&amp;docid=biJFKC3BsAa3zM&amp;tbnid=rpbFCDEdtDHvsM:&amp;vet=10ahUKEwithfmO-NjWAhWVHsAKHdqoCpQQMwhhKDAwMA..i&amp;w=960&amp;h=650&amp;hl=en&amp;safe=active&amp;bih=1038&amp;biw=2021&amp;q=old%20round%20pound%20coin&amp;ved=0ahUKEwithfmO-NjWAhWVHsAKHdqoCpQQMwhhKDAwMA&amp;iact=mrc&amp;uact=8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google.co.uk/url?sa=i&amp;rct=j&amp;q=&amp;esrc=s&amp;source=images&amp;cd=&amp;cad=rja&amp;uact=8&amp;ved=0ahUKEwiXjriqhsrWAhVNaVAKHXhhDDQQjRwIBw&amp;url=https://twitter.com/roadofhope44&amp;psig=AFQjCNFEro0zYGQfbOsMoIxtnUWD5sDPRw&amp;ust=15067626055087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.uk/url?sa=i&amp;rct=j&amp;q=&amp;esrc=s&amp;source=images&amp;cd=&amp;cad=rja&amp;uact=8&amp;ved=0ahUKEwiR-avVgMrWAhWHJVAKHaKiBXYQjRwIBw&amp;url=http://www.newbridgememo.co.uk/en/whats-on/events/halloween-disco/&amp;psig=AFQjCNHAIMpXn3tG9M1iFa_Wo9qCiUcmyA&amp;ust=150676109438991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16D4433B</Template>
  <TotalTime>1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2</cp:revision>
  <cp:lastPrinted>2017-10-20T12:53:00Z</cp:lastPrinted>
  <dcterms:created xsi:type="dcterms:W3CDTF">2017-10-20T13:14:00Z</dcterms:created>
  <dcterms:modified xsi:type="dcterms:W3CDTF">2017-10-20T13:14:00Z</dcterms:modified>
</cp:coreProperties>
</file>