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6EB" w:rsidRDefault="004F7CF5" w:rsidP="000D26EB">
      <w:r w:rsidRPr="00E01875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FC05BA3" wp14:editId="6188414C">
            <wp:simplePos x="0" y="0"/>
            <wp:positionH relativeFrom="column">
              <wp:posOffset>-838200</wp:posOffset>
            </wp:positionH>
            <wp:positionV relativeFrom="page">
              <wp:posOffset>238125</wp:posOffset>
            </wp:positionV>
            <wp:extent cx="1534160" cy="185737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FC05BA3" wp14:editId="6188414C">
            <wp:simplePos x="0" y="0"/>
            <wp:positionH relativeFrom="column">
              <wp:posOffset>4591050</wp:posOffset>
            </wp:positionH>
            <wp:positionV relativeFrom="page">
              <wp:posOffset>238125</wp:posOffset>
            </wp:positionV>
            <wp:extent cx="1534160" cy="1857375"/>
            <wp:effectExtent l="0" t="0" r="889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6EB" w:rsidRDefault="00446608" w:rsidP="000D26E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C11B3" wp14:editId="0FAFBD06">
                <wp:simplePos x="0" y="0"/>
                <wp:positionH relativeFrom="column">
                  <wp:posOffset>1046259</wp:posOffset>
                </wp:positionH>
                <wp:positionV relativeFrom="paragraph">
                  <wp:posOffset>11927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0D26EB" w:rsidRDefault="00042D6C" w:rsidP="000D26E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29</w:t>
                            </w:r>
                            <w:r w:rsidR="00D3016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C11B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2.4pt;margin-top:.9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">
                <v:textbox>
                  <w:txbxContent>
                    <w:p w:rsidR="000D26EB" w:rsidRDefault="000D26EB" w:rsidP="000D26E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0D26EB" w:rsidRDefault="00042D6C" w:rsidP="000D26E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29</w:t>
                      </w:r>
                      <w:r w:rsidR="00D30164">
                        <w:rPr>
                          <w:b/>
                          <w:sz w:val="32"/>
                          <w:szCs w:val="32"/>
                        </w:rPr>
                        <w:t xml:space="preserve"> January</w:t>
                      </w:r>
                    </w:p>
                  </w:txbxContent>
                </v:textbox>
              </v:shape>
            </w:pict>
          </mc:Fallback>
        </mc:AlternateContent>
      </w:r>
      <w:r w:rsidR="000D26EB">
        <w:t xml:space="preserve">  </w:t>
      </w:r>
    </w:p>
    <w:p w:rsidR="000D26EB" w:rsidRDefault="000D26EB" w:rsidP="000D26EB">
      <w:pPr>
        <w:widowControl w:val="0"/>
        <w:tabs>
          <w:tab w:val="left" w:pos="720"/>
        </w:tabs>
        <w:spacing w:after="96"/>
      </w:pPr>
    </w:p>
    <w:p w:rsidR="000D26EB" w:rsidRDefault="000D26EB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324596" w:rsidRDefault="00446608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33D1C" wp14:editId="057C4247">
                <wp:simplePos x="0" y="0"/>
                <wp:positionH relativeFrom="column">
                  <wp:posOffset>1482725</wp:posOffset>
                </wp:positionH>
                <wp:positionV relativeFrom="paragraph">
                  <wp:posOffset>178518</wp:posOffset>
                </wp:positionV>
                <wp:extent cx="2400300" cy="672998"/>
                <wp:effectExtent l="0" t="0" r="19050" b="1333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72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  <w:r w:rsidR="004977CC">
                              <w:t xml:space="preserve"> and the weekly note at</w:t>
                            </w:r>
                          </w:p>
                          <w:p w:rsidR="000D26EB" w:rsidRDefault="000D26EB" w:rsidP="000D26E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3D1C" id="Text Box 18" o:spid="_x0000_s1027" type="#_x0000_t202" style="position:absolute;left:0;text-align:left;margin-left:116.75pt;margin-top:14.05pt;width:189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QULAIAAFk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">
                <v:textbox>
                  <w:txbxContent>
                    <w:p w:rsidR="000D26EB" w:rsidRDefault="000D26EB" w:rsidP="000D26EB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  <w:r w:rsidR="004977CC">
                        <w:t xml:space="preserve"> and the weekly note at</w:t>
                      </w:r>
                    </w:p>
                    <w:p w:rsidR="000D26EB" w:rsidRDefault="000D26EB" w:rsidP="000D26E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0D26EB" w:rsidRDefault="000D26EB" w:rsidP="000D26EB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446608" w:rsidRDefault="00446608" w:rsidP="00446608">
      <w:pPr>
        <w:spacing w:after="0" w:line="240" w:lineRule="auto"/>
        <w:rPr>
          <w:b/>
          <w:bCs/>
          <w:sz w:val="32"/>
          <w:szCs w:val="32"/>
        </w:rPr>
      </w:pPr>
    </w:p>
    <w:p w:rsidR="002E2BB7" w:rsidRPr="0003559C" w:rsidRDefault="00042D6C" w:rsidP="00446608">
      <w:pPr>
        <w:spacing w:after="0" w:line="240" w:lineRule="auto"/>
        <w:jc w:val="center"/>
        <w:rPr>
          <w:b/>
          <w:sz w:val="36"/>
          <w:szCs w:val="36"/>
        </w:rPr>
      </w:pPr>
      <w:r w:rsidRPr="0003559C">
        <w:rPr>
          <w:rFonts w:cs="Arial"/>
          <w:b/>
          <w:sz w:val="36"/>
          <w:szCs w:val="36"/>
        </w:rPr>
        <w:t>Catholic Schools’ Week</w:t>
      </w:r>
    </w:p>
    <w:p w:rsidR="00446F89" w:rsidRPr="00446F89" w:rsidRDefault="00042D6C" w:rsidP="00446F89">
      <w:pPr>
        <w:spacing w:after="0" w:line="240" w:lineRule="auto"/>
        <w:rPr>
          <w:b/>
        </w:rPr>
      </w:pPr>
      <w:r>
        <w:rPr>
          <w:b/>
        </w:rPr>
        <w:t>Monday 29</w:t>
      </w:r>
      <w:r w:rsidR="00EE53BD">
        <w:rPr>
          <w:b/>
        </w:rPr>
        <w:t xml:space="preserve"> January</w:t>
      </w:r>
    </w:p>
    <w:p w:rsidR="00FE6CEF" w:rsidRDefault="00EE53BD" w:rsidP="00FE6CE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Year 7 visiting OLOL 11-12noon</w:t>
      </w:r>
      <w:r w:rsidR="00161A0C">
        <w:rPr>
          <w:rFonts w:cs="Arial"/>
        </w:rPr>
        <w:t xml:space="preserve"> - Science Activities</w:t>
      </w:r>
    </w:p>
    <w:p w:rsidR="004D2823" w:rsidRDefault="004D2823" w:rsidP="00FE6CE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Y5 Burns’ Project – </w:t>
      </w:r>
      <w:proofErr w:type="spellStart"/>
      <w:r>
        <w:rPr>
          <w:rFonts w:cs="Arial"/>
        </w:rPr>
        <w:t>Landhead</w:t>
      </w:r>
      <w:proofErr w:type="spellEnd"/>
      <w:r>
        <w:rPr>
          <w:rFonts w:cs="Arial"/>
        </w:rPr>
        <w:t xml:space="preserve"> School visiting</w:t>
      </w:r>
      <w:bookmarkStart w:id="0" w:name="_GoBack"/>
      <w:bookmarkEnd w:id="0"/>
      <w:r>
        <w:rPr>
          <w:rFonts w:cs="Arial"/>
        </w:rPr>
        <w:t xml:space="preserve"> </w:t>
      </w:r>
    </w:p>
    <w:p w:rsidR="00D30164" w:rsidRDefault="00D30164" w:rsidP="00FE6CE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Guitar Tuition </w:t>
      </w:r>
    </w:p>
    <w:p w:rsidR="00042D6C" w:rsidRDefault="00042D6C" w:rsidP="00FE6CE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Credit Union Quiz</w:t>
      </w:r>
    </w:p>
    <w:p w:rsidR="00D30164" w:rsidRDefault="00D30164" w:rsidP="00FE6CE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After School Drama 3-4 pm</w:t>
      </w:r>
    </w:p>
    <w:p w:rsidR="00D30164" w:rsidRDefault="00D30164" w:rsidP="00FE6CEF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Yr6/7 Netball 3.15 – 4.15 pm in OLOL</w:t>
      </w:r>
      <w:r w:rsidR="00B7366D">
        <w:rPr>
          <w:rFonts w:cs="Arial"/>
        </w:rPr>
        <w:t xml:space="preserve"> (Mrs Campbell)</w:t>
      </w:r>
    </w:p>
    <w:p w:rsidR="00EE53BD" w:rsidRDefault="00EE53BD" w:rsidP="00EE53BD">
      <w:pPr>
        <w:spacing w:after="0" w:line="240" w:lineRule="auto"/>
        <w:rPr>
          <w:rFonts w:cs="Arial"/>
        </w:rPr>
      </w:pPr>
    </w:p>
    <w:p w:rsidR="00EE53BD" w:rsidRPr="00446F89" w:rsidRDefault="00042D6C" w:rsidP="00EE53BD">
      <w:pPr>
        <w:spacing w:after="0" w:line="240" w:lineRule="auto"/>
        <w:rPr>
          <w:b/>
        </w:rPr>
      </w:pPr>
      <w:r>
        <w:rPr>
          <w:b/>
        </w:rPr>
        <w:t>Tuesday 30</w:t>
      </w:r>
      <w:r w:rsidR="00EE53BD">
        <w:rPr>
          <w:b/>
        </w:rPr>
        <w:t xml:space="preserve"> January</w:t>
      </w:r>
    </w:p>
    <w:p w:rsidR="00053C5B" w:rsidRPr="00053C5B" w:rsidRDefault="00D30164" w:rsidP="00053C5B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Singing Tuition</w:t>
      </w:r>
    </w:p>
    <w:p w:rsidR="00D30164" w:rsidRDefault="00D30164" w:rsidP="00EE53BD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Swimming Year 6 &amp; Class B</w:t>
      </w:r>
    </w:p>
    <w:p w:rsidR="00053C5B" w:rsidRDefault="00053C5B" w:rsidP="00EE53BD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Doherty Cup Shield Football </w:t>
      </w:r>
      <w:proofErr w:type="gramStart"/>
      <w:r>
        <w:rPr>
          <w:rFonts w:cs="Arial"/>
        </w:rPr>
        <w:t>v</w:t>
      </w:r>
      <w:proofErr w:type="gramEnd"/>
      <w:r>
        <w:rPr>
          <w:rFonts w:cs="Arial"/>
        </w:rPr>
        <w:t xml:space="preserve"> Irish Society PS – 2.15pm @ University Pitches</w:t>
      </w:r>
    </w:p>
    <w:p w:rsidR="00195ED0" w:rsidRDefault="00195ED0" w:rsidP="00EE53BD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Fashion Club 3-4pm</w:t>
      </w:r>
      <w:r w:rsidR="00042D6C">
        <w:rPr>
          <w:rFonts w:cs="Arial"/>
        </w:rPr>
        <w:t xml:space="preserve"> </w:t>
      </w:r>
    </w:p>
    <w:p w:rsidR="00EE53BD" w:rsidRDefault="00EE53BD" w:rsidP="00EE53BD">
      <w:pPr>
        <w:spacing w:after="0" w:line="240" w:lineRule="auto"/>
        <w:rPr>
          <w:b/>
        </w:rPr>
      </w:pPr>
    </w:p>
    <w:p w:rsidR="002E2BB7" w:rsidRPr="00D30164" w:rsidRDefault="00042D6C" w:rsidP="00D30164">
      <w:pPr>
        <w:spacing w:after="0" w:line="240" w:lineRule="auto"/>
        <w:rPr>
          <w:b/>
        </w:rPr>
      </w:pPr>
      <w:r>
        <w:rPr>
          <w:b/>
        </w:rPr>
        <w:t xml:space="preserve">Wednesday 31 </w:t>
      </w:r>
      <w:r w:rsidR="00EE53BD">
        <w:rPr>
          <w:b/>
        </w:rPr>
        <w:t>January</w:t>
      </w:r>
    </w:p>
    <w:p w:rsidR="00195ED0" w:rsidRDefault="00324596" w:rsidP="00195ED0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Y5 </w:t>
      </w:r>
      <w:r w:rsidR="00EE53BD">
        <w:rPr>
          <w:rFonts w:cs="Arial"/>
        </w:rPr>
        <w:t>- sports programme Causeway Coast and Glens Sports Development (£5 for 5 weeks)</w:t>
      </w:r>
    </w:p>
    <w:p w:rsidR="00161A0C" w:rsidRDefault="00161A0C" w:rsidP="00195ED0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Y7 visit to OLOL-Open Day activities 10am-2pm</w:t>
      </w:r>
    </w:p>
    <w:p w:rsidR="00053C5B" w:rsidRDefault="00053C5B" w:rsidP="00195ED0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Pupil of the Month Awards</w:t>
      </w:r>
    </w:p>
    <w:p w:rsidR="00195ED0" w:rsidRPr="00B7366D" w:rsidRDefault="00042D6C" w:rsidP="00195ED0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Cookery Club 3-4 pm</w:t>
      </w:r>
    </w:p>
    <w:p w:rsidR="00B7366D" w:rsidRPr="00195ED0" w:rsidRDefault="00042D6C" w:rsidP="00195ED0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MT"/>
        </w:rPr>
        <w:t xml:space="preserve">Scratch Club 3-4pm </w:t>
      </w:r>
    </w:p>
    <w:p w:rsidR="00EE53BD" w:rsidRDefault="00EE53BD" w:rsidP="00EE53BD">
      <w:pPr>
        <w:spacing w:after="0" w:line="240" w:lineRule="auto"/>
        <w:rPr>
          <w:b/>
        </w:rPr>
      </w:pPr>
    </w:p>
    <w:p w:rsidR="00EE53BD" w:rsidRPr="00446F89" w:rsidRDefault="00042D6C" w:rsidP="00EE53BD">
      <w:pPr>
        <w:spacing w:after="0" w:line="240" w:lineRule="auto"/>
        <w:rPr>
          <w:b/>
        </w:rPr>
      </w:pPr>
      <w:r>
        <w:rPr>
          <w:b/>
        </w:rPr>
        <w:t>Thursday 1 February</w:t>
      </w:r>
    </w:p>
    <w:p w:rsidR="00195ED0" w:rsidRDefault="00042D6C" w:rsidP="00EE53BD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St Brigid’s Day – Mass at 10.00 am</w:t>
      </w:r>
      <w:r w:rsidR="00161A0C">
        <w:rPr>
          <w:rFonts w:cs="Arial"/>
        </w:rPr>
        <w:t xml:space="preserve">.  Grandparents, </w:t>
      </w:r>
      <w:r w:rsidR="00053C5B">
        <w:rPr>
          <w:rFonts w:cs="Arial"/>
        </w:rPr>
        <w:t>parents</w:t>
      </w:r>
      <w:r w:rsidR="00161A0C">
        <w:rPr>
          <w:rFonts w:cs="Arial"/>
        </w:rPr>
        <w:t xml:space="preserve"> and friends</w:t>
      </w:r>
      <w:r w:rsidR="00053C5B">
        <w:rPr>
          <w:rFonts w:cs="Arial"/>
        </w:rPr>
        <w:t xml:space="preserve"> welcome to join us and afterwards back at school for refreshments.</w:t>
      </w:r>
    </w:p>
    <w:p w:rsidR="00EE53BD" w:rsidRPr="00EE53BD" w:rsidRDefault="00EE53BD" w:rsidP="00EE53BD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Violin Lessons</w:t>
      </w:r>
    </w:p>
    <w:p w:rsidR="00EE53BD" w:rsidRDefault="00EE53BD" w:rsidP="00EE53BD">
      <w:pPr>
        <w:spacing w:after="0" w:line="240" w:lineRule="auto"/>
        <w:rPr>
          <w:b/>
        </w:rPr>
      </w:pPr>
    </w:p>
    <w:p w:rsidR="00042D6C" w:rsidRPr="00042D6C" w:rsidRDefault="00053C5B" w:rsidP="00042D6C">
      <w:pPr>
        <w:spacing w:after="0" w:line="240" w:lineRule="auto"/>
        <w:rPr>
          <w:b/>
        </w:rPr>
      </w:pPr>
      <w:r>
        <w:rPr>
          <w:b/>
        </w:rPr>
        <w:t>Friday 2 February</w:t>
      </w:r>
    </w:p>
    <w:p w:rsidR="00042D6C" w:rsidRDefault="00042D6C" w:rsidP="00042D6C">
      <w:pPr>
        <w:numPr>
          <w:ilvl w:val="0"/>
          <w:numId w:val="1"/>
        </w:numPr>
        <w:spacing w:after="0" w:line="240" w:lineRule="auto"/>
        <w:rPr>
          <w:rFonts w:cs="Arial"/>
        </w:rPr>
      </w:pPr>
      <w:proofErr w:type="spellStart"/>
      <w:r w:rsidRPr="00042D6C">
        <w:rPr>
          <w:rFonts w:cs="Arial"/>
        </w:rPr>
        <w:t>Cumann</w:t>
      </w:r>
      <w:proofErr w:type="spellEnd"/>
      <w:r w:rsidRPr="00042D6C">
        <w:rPr>
          <w:rFonts w:cs="Arial"/>
        </w:rPr>
        <w:t xml:space="preserve"> </w:t>
      </w:r>
      <w:proofErr w:type="spellStart"/>
      <w:r w:rsidRPr="00042D6C">
        <w:rPr>
          <w:rFonts w:cs="Arial"/>
        </w:rPr>
        <w:t>na</w:t>
      </w:r>
      <w:proofErr w:type="spellEnd"/>
      <w:r w:rsidRPr="00042D6C">
        <w:rPr>
          <w:rFonts w:cs="Arial"/>
        </w:rPr>
        <w:t xml:space="preserve"> </w:t>
      </w:r>
      <w:proofErr w:type="spellStart"/>
      <w:r w:rsidRPr="00042D6C">
        <w:rPr>
          <w:rFonts w:cs="Arial"/>
        </w:rPr>
        <w:t>mBunscol</w:t>
      </w:r>
      <w:proofErr w:type="spellEnd"/>
      <w:r w:rsidRPr="00042D6C">
        <w:rPr>
          <w:rFonts w:cs="Arial"/>
        </w:rPr>
        <w:t xml:space="preserve"> Quiz</w:t>
      </w:r>
      <w:r w:rsidR="0003559C">
        <w:rPr>
          <w:rFonts w:cs="Arial"/>
        </w:rPr>
        <w:t xml:space="preserve"> </w:t>
      </w:r>
    </w:p>
    <w:p w:rsidR="00195ED0" w:rsidRDefault="00195ED0" w:rsidP="00D3016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Hurling Coaching am: Year 5,</w:t>
      </w:r>
      <w:proofErr w:type="gramStart"/>
      <w:r>
        <w:rPr>
          <w:rFonts w:cs="Arial"/>
        </w:rPr>
        <w:t>6,&amp;</w:t>
      </w:r>
      <w:proofErr w:type="gramEnd"/>
      <w:r>
        <w:rPr>
          <w:rFonts w:cs="Arial"/>
        </w:rPr>
        <w:t xml:space="preserve"> 7</w:t>
      </w:r>
    </w:p>
    <w:p w:rsidR="00D30164" w:rsidRDefault="00EE53BD" w:rsidP="00D30164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Principal Awards</w:t>
      </w:r>
    </w:p>
    <w:p w:rsidR="00324596" w:rsidRPr="00D30164" w:rsidRDefault="00324596" w:rsidP="00D30164">
      <w:pPr>
        <w:spacing w:after="0" w:line="240" w:lineRule="auto"/>
        <w:ind w:left="1080"/>
        <w:rPr>
          <w:rFonts w:cs="Arial"/>
        </w:rPr>
      </w:pPr>
    </w:p>
    <w:p w:rsidR="00D30164" w:rsidRPr="0003559C" w:rsidRDefault="00D30164" w:rsidP="0003559C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D30164" w:rsidRDefault="00D30164" w:rsidP="00D30164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Sunshine Club:  2.00 – 3.00 pm (£2)      3.00 – 5.30 pm (£2 per hour or part thereof)</w:t>
      </w:r>
    </w:p>
    <w:p w:rsidR="00D30164" w:rsidRDefault="00D30164" w:rsidP="00D30164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Breakfast Club: 8.00 – 9.00 am (£1 per day)</w:t>
      </w:r>
    </w:p>
    <w:p w:rsidR="00D30164" w:rsidRPr="00FE6CEF" w:rsidRDefault="00D30164" w:rsidP="00D30164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>Reminder: There is a child in the school with a Nut Allergy – Please do not send in Nuts or Nut Spreads to school.</w:t>
      </w:r>
    </w:p>
    <w:p w:rsidR="00D30164" w:rsidRPr="00A30C26" w:rsidRDefault="00D30164" w:rsidP="00D30164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A30C26">
        <w:rPr>
          <w:b/>
          <w:bCs/>
        </w:rPr>
        <w:t>School Holiday Mid Term</w:t>
      </w:r>
      <w:r w:rsidR="00A30C26">
        <w:rPr>
          <w:b/>
          <w:bCs/>
        </w:rPr>
        <w:t>:</w:t>
      </w:r>
      <w:r>
        <w:rPr>
          <w:bCs/>
        </w:rPr>
        <w:t xml:space="preserve"> Monday 12 – Friday 16 February </w:t>
      </w:r>
      <w:proofErr w:type="spellStart"/>
      <w:r>
        <w:rPr>
          <w:bCs/>
        </w:rPr>
        <w:t>inc.</w:t>
      </w:r>
      <w:proofErr w:type="spellEnd"/>
    </w:p>
    <w:p w:rsidR="00B7366D" w:rsidRDefault="00A30C26" w:rsidP="00195ED0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A30C26">
        <w:rPr>
          <w:b/>
          <w:bCs/>
        </w:rPr>
        <w:t>Easter Holidays:</w:t>
      </w:r>
      <w:r>
        <w:rPr>
          <w:bCs/>
        </w:rPr>
        <w:t xml:space="preserve"> School Closes 12noon Thursday 29 March and reopens Monday 9 April 2018</w:t>
      </w:r>
    </w:p>
    <w:p w:rsidR="0003559C" w:rsidRPr="0003559C" w:rsidRDefault="0003559C" w:rsidP="0003559C">
      <w:pPr>
        <w:spacing w:after="0" w:line="240" w:lineRule="auto"/>
        <w:ind w:left="1080"/>
        <w:jc w:val="both"/>
        <w:rPr>
          <w:rFonts w:cs="Arial"/>
        </w:rPr>
      </w:pPr>
    </w:p>
    <w:p w:rsidR="0003559C" w:rsidRDefault="000D26EB" w:rsidP="003573BF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Mr K O’Neill Principal</w:t>
      </w:r>
    </w:p>
    <w:p w:rsidR="000D26EB" w:rsidRPr="003573BF" w:rsidRDefault="000D26EB" w:rsidP="003573BF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3030C" wp14:editId="51289C87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6EB" w:rsidRDefault="000D26EB" w:rsidP="000D26EB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3030C" id="Text Box 1" o:spid="_x0000_s1028" type="#_x0000_t202" style="position:absolute;left:0;text-align:left;margin-left:-63.75pt;margin-top:13.9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KqAMCj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0D26EB" w:rsidRDefault="000D26EB" w:rsidP="000D26EB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C910E0" w:rsidRPr="005D123D" w:rsidRDefault="00C910E0" w:rsidP="00C910E0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C910E0" w:rsidRDefault="00C910E0" w:rsidP="00C910E0"/>
    <w:p w:rsidR="00D868A3" w:rsidRDefault="0003559C" w:rsidP="00D764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4013F" wp14:editId="16F0B12B">
                <wp:simplePos x="0" y="0"/>
                <wp:positionH relativeFrom="column">
                  <wp:posOffset>2538351</wp:posOffset>
                </wp:positionH>
                <wp:positionV relativeFrom="paragraph">
                  <wp:posOffset>175029</wp:posOffset>
                </wp:positionV>
                <wp:extent cx="3484880" cy="3574473"/>
                <wp:effectExtent l="0" t="0" r="2032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3574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F87" w:rsidRPr="005B7AFD" w:rsidRDefault="0003559C" w:rsidP="00206F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Helvetica"/>
                                <w:noProof/>
                                <w:color w:val="333333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01288" cy="989872"/>
                                  <wp:effectExtent l="0" t="0" r="8890" b="1270"/>
                                  <wp:docPr id="4" name="Picture 4" descr="logo-flahavansgoldco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-flahavansgoldco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010" cy="994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6F87" w:rsidRDefault="00206F87" w:rsidP="00206F87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06F87" w:rsidRPr="0003559C" w:rsidRDefault="0003559C" w:rsidP="00206F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355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NI Primary School – Cross Country League</w:t>
                            </w:r>
                          </w:p>
                          <w:p w:rsidR="0003559C" w:rsidRDefault="0003559C" w:rsidP="00206F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Congratulations to all the children who represented the school in the Cross Country League.  In tough conditions they performed really well.  </w:t>
                            </w:r>
                          </w:p>
                          <w:p w:rsidR="0003559C" w:rsidRDefault="0003559C" w:rsidP="00206F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Well done to Ben Moore and Niall Harmer who qualified for the NI Finals in February.</w:t>
                            </w:r>
                          </w:p>
                          <w:p w:rsidR="0003559C" w:rsidRDefault="0003559C" w:rsidP="00206F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Thanks to Mrs McMullan for coaching the team.</w:t>
                            </w:r>
                          </w:p>
                          <w:p w:rsidR="00206F87" w:rsidRPr="000E79A5" w:rsidRDefault="00206F87" w:rsidP="00206F8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06F87" w:rsidRPr="000E79A5" w:rsidRDefault="00206F87" w:rsidP="00206F8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013F" id="Text Box 2" o:spid="_x0000_s1029" type="#_x0000_t202" style="position:absolute;margin-left:199.85pt;margin-top:13.8pt;width:274.4pt;height:28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">
                <v:textbox>
                  <w:txbxContent>
                    <w:p w:rsidR="00206F87" w:rsidRPr="005B7AFD" w:rsidRDefault="0003559C" w:rsidP="00206F8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Helvetica"/>
                          <w:noProof/>
                          <w:color w:val="333333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>
                            <wp:extent cx="1401288" cy="989872"/>
                            <wp:effectExtent l="0" t="0" r="8890" b="1270"/>
                            <wp:docPr id="4" name="Picture 4" descr="logo-flahavansgoldco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-flahavansgoldco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010" cy="99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6F87" w:rsidRDefault="00206F87" w:rsidP="00206F87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206F87" w:rsidRPr="0003559C" w:rsidRDefault="0003559C" w:rsidP="00206F8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355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NI Primary School – Cross Country League</w:t>
                      </w:r>
                    </w:p>
                    <w:p w:rsidR="0003559C" w:rsidRDefault="0003559C" w:rsidP="00206F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Congratulations to all the children who represented the school in the Cross Country League.  In tough conditions they performed really well.  </w:t>
                      </w:r>
                    </w:p>
                    <w:p w:rsidR="0003559C" w:rsidRDefault="0003559C" w:rsidP="00206F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Well done to Ben Moore and Niall Harmer who qualified for the NI Finals in February.</w:t>
                      </w:r>
                    </w:p>
                    <w:p w:rsidR="0003559C" w:rsidRDefault="0003559C" w:rsidP="00206F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Thanks to Mrs McMullan for coaching the team.</w:t>
                      </w:r>
                    </w:p>
                    <w:p w:rsidR="00206F87" w:rsidRPr="000E79A5" w:rsidRDefault="00206F87" w:rsidP="00206F87">
                      <w:pPr>
                        <w:rPr>
                          <w:rFonts w:ascii="Arial" w:hAnsi="Arial" w:cs="Arial"/>
                        </w:rPr>
                      </w:pPr>
                    </w:p>
                    <w:p w:rsidR="00206F87" w:rsidRPr="000E79A5" w:rsidRDefault="00206F87" w:rsidP="00206F8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3C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BF1CB6" wp14:editId="3ABD4BCF">
                <wp:simplePos x="0" y="0"/>
                <wp:positionH relativeFrom="column">
                  <wp:posOffset>-751114</wp:posOffset>
                </wp:positionH>
                <wp:positionV relativeFrom="paragraph">
                  <wp:posOffset>4260141</wp:posOffset>
                </wp:positionV>
                <wp:extent cx="6798095" cy="4969436"/>
                <wp:effectExtent l="0" t="0" r="22225" b="222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095" cy="4969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C5B" w:rsidRPr="00206F87" w:rsidRDefault="00053C5B" w:rsidP="00053C5B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06F87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Catholic Schools’ Week 2018</w:t>
                            </w:r>
                          </w:p>
                          <w:p w:rsidR="00053C5B" w:rsidRDefault="00053C5B" w:rsidP="00053C5B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53C5B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>Making St Brigid’s Crosses</w:t>
                            </w:r>
                          </w:p>
                          <w:p w:rsidR="00053C5B" w:rsidRPr="00053C5B" w:rsidRDefault="00053C5B" w:rsidP="00053C5B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53C5B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All grandparents welcome to come along and help the children make St Brigid’s Crosses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3"/>
                              <w:gridCol w:w="4297"/>
                              <w:gridCol w:w="2410"/>
                            </w:tblGrid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Tuesday 30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11.00-11.30 am</w:t>
                                  </w:r>
                                </w:p>
                              </w:tc>
                            </w:tr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Year 2 &amp; Class A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Tuesday 30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11.30-12.00 noon</w:t>
                                  </w:r>
                                </w:p>
                              </w:tc>
                            </w:tr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Year 3 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Tuesday 30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1.00-2.00 pm</w:t>
                                  </w:r>
                                </w:p>
                              </w:tc>
                            </w:tr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Year 4 &amp; Class B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Wednesday 31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1.00-1.30 pm</w:t>
                                  </w:r>
                                </w:p>
                              </w:tc>
                            </w:tr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Wednesday 31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1.30-2.00 pm</w:t>
                                  </w:r>
                                </w:p>
                              </w:tc>
                            </w:tr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Year 6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Wednesday 31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2.00-2.30 pm</w:t>
                                  </w:r>
                                </w:p>
                              </w:tc>
                            </w:tr>
                            <w:tr w:rsidR="00053C5B" w:rsidTr="00053C5B">
                              <w:tc>
                                <w:tcPr>
                                  <w:tcW w:w="3353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Year 7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Wednesday 31</w:t>
                                  </w:r>
                                  <w:r w:rsidRPr="00053C5B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 January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053C5B" w:rsidRDefault="00053C5B" w:rsidP="00053C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2.30-3.00 pm</w:t>
                                  </w:r>
                                </w:p>
                              </w:tc>
                            </w:tr>
                          </w:tbl>
                          <w:p w:rsidR="00053C5B" w:rsidRPr="005B7AFD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53C5B" w:rsidRDefault="00053C5B" w:rsidP="00053C5B">
                            <w:pPr>
                              <w:widowControl w:val="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53C5B" w:rsidRPr="000E79A5" w:rsidRDefault="00053C5B" w:rsidP="00053C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53C5B" w:rsidRPr="000E79A5" w:rsidRDefault="00053C5B" w:rsidP="00053C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1CB6" id="Text Box 3" o:spid="_x0000_s1030" type="#_x0000_t202" style="position:absolute;margin-left:-59.15pt;margin-top:335.45pt;width:535.3pt;height:391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">
                <v:textbox>
                  <w:txbxContent>
                    <w:p w:rsidR="00053C5B" w:rsidRPr="00206F87" w:rsidRDefault="00053C5B" w:rsidP="00053C5B">
                      <w:pPr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  <w:r w:rsidRPr="00206F87">
                        <w:rPr>
                          <w:rFonts w:cs="Arial"/>
                          <w:b/>
                          <w:sz w:val="32"/>
                          <w:szCs w:val="32"/>
                        </w:rPr>
                        <w:t>Catholic Schools’ Week 2018</w:t>
                      </w:r>
                    </w:p>
                    <w:p w:rsidR="00053C5B" w:rsidRDefault="00053C5B" w:rsidP="00053C5B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0"/>
                        </w:rPr>
                      </w:pPr>
                      <w:r w:rsidRPr="00053C5B">
                        <w:rPr>
                          <w:rFonts w:cs="Arial"/>
                          <w:b/>
                          <w:sz w:val="40"/>
                          <w:szCs w:val="40"/>
                        </w:rPr>
                        <w:t>Making St Brigid’s Crosses</w:t>
                      </w:r>
                    </w:p>
                    <w:p w:rsidR="00053C5B" w:rsidRPr="00053C5B" w:rsidRDefault="00053C5B" w:rsidP="00053C5B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053C5B">
                        <w:rPr>
                          <w:rFonts w:cs="Arial"/>
                          <w:b/>
                          <w:sz w:val="28"/>
                          <w:szCs w:val="28"/>
                        </w:rPr>
                        <w:t>All grandparents welcome to come along and help the children make St Brigid’s Crosses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53"/>
                        <w:gridCol w:w="4297"/>
                        <w:gridCol w:w="2410"/>
                      </w:tblGrid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Tuesday 30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11.00-11.30 am</w:t>
                            </w:r>
                          </w:p>
                        </w:tc>
                      </w:tr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Year 2 &amp; Class A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Tuesday 30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11.30-12.00 noon</w:t>
                            </w:r>
                          </w:p>
                        </w:tc>
                      </w:tr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Year 3 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Tuesday 30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1.00-2.00 pm</w:t>
                            </w:r>
                          </w:p>
                        </w:tc>
                      </w:tr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Year 4 &amp; Class B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Wednesday 31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1.00-1.30 pm</w:t>
                            </w:r>
                          </w:p>
                        </w:tc>
                      </w:tr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Wednesday 31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1.30-2.00 pm</w:t>
                            </w:r>
                          </w:p>
                        </w:tc>
                      </w:tr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Wednesday 31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2.00-2.30 pm</w:t>
                            </w:r>
                          </w:p>
                        </w:tc>
                      </w:tr>
                      <w:tr w:rsidR="00053C5B" w:rsidTr="00053C5B">
                        <w:tc>
                          <w:tcPr>
                            <w:tcW w:w="3353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Year 7</w:t>
                            </w:r>
                          </w:p>
                        </w:tc>
                        <w:tc>
                          <w:tcPr>
                            <w:tcW w:w="4297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Wednesday 31</w:t>
                            </w:r>
                            <w:r w:rsidRPr="00053C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January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053C5B" w:rsidRDefault="00053C5B" w:rsidP="00053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2.30-3.00 pm</w:t>
                            </w:r>
                          </w:p>
                        </w:tc>
                      </w:tr>
                    </w:tbl>
                    <w:p w:rsidR="00053C5B" w:rsidRPr="005B7AFD" w:rsidRDefault="00053C5B" w:rsidP="00053C5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053C5B" w:rsidRDefault="00053C5B" w:rsidP="00053C5B">
                      <w:pPr>
                        <w:widowControl w:val="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:rsidR="00053C5B" w:rsidRDefault="00053C5B" w:rsidP="00053C5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53C5B" w:rsidRPr="000E79A5" w:rsidRDefault="00053C5B" w:rsidP="00053C5B">
                      <w:pPr>
                        <w:rPr>
                          <w:rFonts w:ascii="Arial" w:hAnsi="Arial" w:cs="Arial"/>
                        </w:rPr>
                      </w:pPr>
                    </w:p>
                    <w:p w:rsidR="00053C5B" w:rsidRPr="000E79A5" w:rsidRDefault="00053C5B" w:rsidP="00053C5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A74" w:rsidRPr="002E2BB7">
        <w:rPr>
          <w:noProof/>
          <w:highlight w:val="yellow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9B7D5B" wp14:editId="6124E11A">
                <wp:simplePos x="0" y="0"/>
                <wp:positionH relativeFrom="margin">
                  <wp:posOffset>-556895</wp:posOffset>
                </wp:positionH>
                <wp:positionV relativeFrom="paragraph">
                  <wp:posOffset>3810</wp:posOffset>
                </wp:positionV>
                <wp:extent cx="2691130" cy="3027680"/>
                <wp:effectExtent l="0" t="0" r="0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CF5" w:rsidRDefault="004F7CF5" w:rsidP="003573B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03FE04" wp14:editId="6DDF5CEA">
                                  <wp:extent cx="1637725" cy="1655167"/>
                                  <wp:effectExtent l="0" t="0" r="635" b="254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502" cy="1682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3BF" w:rsidRPr="00916A74" w:rsidRDefault="003573BF" w:rsidP="003573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16A74">
                              <w:rPr>
                                <w:b/>
                                <w:sz w:val="20"/>
                                <w:szCs w:val="20"/>
                              </w:rPr>
                              <w:t>Registration P1 September 2017</w:t>
                            </w:r>
                          </w:p>
                          <w:p w:rsidR="003573BF" w:rsidRPr="00916A74" w:rsidRDefault="003573BF" w:rsidP="003573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16A74">
                              <w:rPr>
                                <w:b/>
                                <w:sz w:val="20"/>
                                <w:szCs w:val="20"/>
                              </w:rPr>
                              <w:t>If you have a child starting school in Sep</w:t>
                            </w:r>
                            <w:r w:rsidR="00BF1596" w:rsidRPr="00916A74">
                              <w:rPr>
                                <w:b/>
                                <w:sz w:val="20"/>
                                <w:szCs w:val="20"/>
                              </w:rPr>
                              <w:t>tember or</w:t>
                            </w:r>
                            <w:r w:rsidRPr="00916A7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know someone who is, please contact the school to register your interest.</w:t>
                            </w:r>
                          </w:p>
                          <w:p w:rsidR="00FB39B6" w:rsidRPr="00B42C3D" w:rsidRDefault="00D30164" w:rsidP="003573B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There are places still available - please contact the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7D5B" id="_x0000_s1031" type="#_x0000_t202" style="position:absolute;margin-left:-43.85pt;margin-top:.3pt;width:211.9pt;height:23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" stroked="f">
                <v:textbox>
                  <w:txbxContent>
                    <w:p w:rsidR="004F7CF5" w:rsidRDefault="004F7CF5" w:rsidP="003573B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03FE04" wp14:editId="6DDF5CEA">
                            <wp:extent cx="1637725" cy="1655167"/>
                            <wp:effectExtent l="0" t="0" r="635" b="254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502" cy="1682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73BF" w:rsidRPr="00916A74" w:rsidRDefault="003573BF" w:rsidP="003573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16A74">
                        <w:rPr>
                          <w:b/>
                          <w:sz w:val="20"/>
                          <w:szCs w:val="20"/>
                        </w:rPr>
                        <w:t>Registration P1 September 2017</w:t>
                      </w:r>
                    </w:p>
                    <w:p w:rsidR="003573BF" w:rsidRPr="00916A74" w:rsidRDefault="003573BF" w:rsidP="003573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16A74">
                        <w:rPr>
                          <w:b/>
                          <w:sz w:val="20"/>
                          <w:szCs w:val="20"/>
                        </w:rPr>
                        <w:t>If you have a child starting school in Sep</w:t>
                      </w:r>
                      <w:r w:rsidR="00BF1596" w:rsidRPr="00916A74">
                        <w:rPr>
                          <w:b/>
                          <w:sz w:val="20"/>
                          <w:szCs w:val="20"/>
                        </w:rPr>
                        <w:t>tember or</w:t>
                      </w:r>
                      <w:r w:rsidRPr="00916A74">
                        <w:rPr>
                          <w:b/>
                          <w:sz w:val="20"/>
                          <w:szCs w:val="20"/>
                        </w:rPr>
                        <w:t xml:space="preserve"> know someone who is, please contact the school to register your interest.</w:t>
                      </w:r>
                    </w:p>
                    <w:p w:rsidR="00FB39B6" w:rsidRPr="00B42C3D" w:rsidRDefault="00D30164" w:rsidP="003573B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There are places still available - please contact the school.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868A3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EB"/>
    <w:rsid w:val="0003559C"/>
    <w:rsid w:val="00042D6C"/>
    <w:rsid w:val="00051150"/>
    <w:rsid w:val="00053C5B"/>
    <w:rsid w:val="000A668F"/>
    <w:rsid w:val="000D26EB"/>
    <w:rsid w:val="001275EB"/>
    <w:rsid w:val="00161A0C"/>
    <w:rsid w:val="00171C77"/>
    <w:rsid w:val="001728BD"/>
    <w:rsid w:val="0017604F"/>
    <w:rsid w:val="00180FA9"/>
    <w:rsid w:val="00195ED0"/>
    <w:rsid w:val="00206F87"/>
    <w:rsid w:val="00251264"/>
    <w:rsid w:val="002A1AE4"/>
    <w:rsid w:val="002C7CE9"/>
    <w:rsid w:val="002E2BB7"/>
    <w:rsid w:val="002F4566"/>
    <w:rsid w:val="00324596"/>
    <w:rsid w:val="0033689A"/>
    <w:rsid w:val="003573BF"/>
    <w:rsid w:val="00372D8B"/>
    <w:rsid w:val="00417454"/>
    <w:rsid w:val="004418D2"/>
    <w:rsid w:val="00446608"/>
    <w:rsid w:val="00446F89"/>
    <w:rsid w:val="00470C04"/>
    <w:rsid w:val="00475C1F"/>
    <w:rsid w:val="004977CC"/>
    <w:rsid w:val="004D2823"/>
    <w:rsid w:val="004F7CF5"/>
    <w:rsid w:val="005B7AFD"/>
    <w:rsid w:val="00682AC8"/>
    <w:rsid w:val="006B5682"/>
    <w:rsid w:val="007471B9"/>
    <w:rsid w:val="00772DC2"/>
    <w:rsid w:val="007A11DA"/>
    <w:rsid w:val="008E300D"/>
    <w:rsid w:val="00916A74"/>
    <w:rsid w:val="009A4440"/>
    <w:rsid w:val="00A050FE"/>
    <w:rsid w:val="00A13D8E"/>
    <w:rsid w:val="00A30C26"/>
    <w:rsid w:val="00AF5975"/>
    <w:rsid w:val="00B340B4"/>
    <w:rsid w:val="00B37ECB"/>
    <w:rsid w:val="00B42C3D"/>
    <w:rsid w:val="00B6342A"/>
    <w:rsid w:val="00B7366D"/>
    <w:rsid w:val="00BF1596"/>
    <w:rsid w:val="00C910E0"/>
    <w:rsid w:val="00C93475"/>
    <w:rsid w:val="00CD1452"/>
    <w:rsid w:val="00D30164"/>
    <w:rsid w:val="00D50427"/>
    <w:rsid w:val="00D7645A"/>
    <w:rsid w:val="00D868A3"/>
    <w:rsid w:val="00E458D4"/>
    <w:rsid w:val="00E64CD6"/>
    <w:rsid w:val="00E67C60"/>
    <w:rsid w:val="00EA4B27"/>
    <w:rsid w:val="00EA5822"/>
    <w:rsid w:val="00EC57EF"/>
    <w:rsid w:val="00EE53BD"/>
    <w:rsid w:val="00FB39B6"/>
    <w:rsid w:val="00FE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8190"/>
  <w15:chartTrackingRefBased/>
  <w15:docId w15:val="{5CD2DAE2-2432-4EAB-96FB-4EC875F5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6E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D26EB"/>
    <w:rPr>
      <w:b/>
      <w:bCs/>
    </w:rPr>
  </w:style>
  <w:style w:type="paragraph" w:styleId="NoSpacing">
    <w:name w:val="No Spacing"/>
    <w:uiPriority w:val="1"/>
    <w:qFormat/>
    <w:rsid w:val="000D26E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26E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4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C7CE9"/>
    <w:pPr>
      <w:ind w:left="720"/>
      <w:contextualSpacing/>
    </w:pPr>
  </w:style>
  <w:style w:type="table" w:styleId="TableGrid">
    <w:name w:val="Table Grid"/>
    <w:basedOn w:val="TableNormal"/>
    <w:uiPriority w:val="39"/>
    <w:rsid w:val="00053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5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62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15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9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64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03221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98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695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3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547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6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0749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725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84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4655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96707B87</Template>
  <TotalTime>11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L CAMPBELL</cp:lastModifiedBy>
  <cp:revision>4</cp:revision>
  <cp:lastPrinted>2018-01-26T09:32:00Z</cp:lastPrinted>
  <dcterms:created xsi:type="dcterms:W3CDTF">2018-01-25T11:59:00Z</dcterms:created>
  <dcterms:modified xsi:type="dcterms:W3CDTF">2018-01-26T09:40:00Z</dcterms:modified>
</cp:coreProperties>
</file>