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D46" w:rsidRDefault="00EB385F">
      <w:r>
        <w:rPr>
          <w:noProof/>
        </w:rPr>
        <mc:AlternateContent>
          <mc:Choice Requires="wps">
            <w:drawing>
              <wp:anchor distT="0" distB="0" distL="114300" distR="114300" simplePos="0" relativeHeight="251654656" behindDoc="0" locked="0" layoutInCell="1" allowOverlap="1">
                <wp:simplePos x="0" y="0"/>
                <wp:positionH relativeFrom="column">
                  <wp:posOffset>-328930</wp:posOffset>
                </wp:positionH>
                <wp:positionV relativeFrom="paragraph">
                  <wp:posOffset>16510</wp:posOffset>
                </wp:positionV>
                <wp:extent cx="5600700" cy="1143000"/>
                <wp:effectExtent l="21590" t="24130" r="26035" b="2349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43000"/>
                        </a:xfrm>
                        <a:prstGeom prst="rect">
                          <a:avLst/>
                        </a:prstGeom>
                        <a:solidFill>
                          <a:srgbClr val="FFFFFF"/>
                        </a:solidFill>
                        <a:ln w="38100" cmpd="tri">
                          <a:solidFill>
                            <a:srgbClr val="000000"/>
                          </a:solidFill>
                          <a:miter lim="800000"/>
                          <a:headEnd/>
                          <a:tailEnd/>
                        </a:ln>
                      </wps:spPr>
                      <wps:txbx>
                        <w:txbxContent>
                          <w:p w:rsidR="007F50E7" w:rsidRDefault="00EB385F" w:rsidP="003F4F09">
                            <w:pPr>
                              <w:jc w:val="center"/>
                              <w:rPr>
                                <w:rFonts w:ascii="Comic Sans MS" w:hAnsi="Comic Sans MS"/>
                                <w:sz w:val="28"/>
                                <w:szCs w:val="28"/>
                              </w:rPr>
                            </w:pPr>
                            <w:r w:rsidRPr="003F4F09">
                              <w:rPr>
                                <w:rFonts w:ascii="Comic Sans MS" w:hAnsi="Comic Sans MS"/>
                                <w:noProof/>
                                <w:sz w:val="28"/>
                                <w:szCs w:val="28"/>
                              </w:rPr>
                              <w:drawing>
                                <wp:inline distT="0" distB="0" distL="0" distR="0">
                                  <wp:extent cx="389890" cy="511810"/>
                                  <wp:effectExtent l="0" t="0" r="0" b="0"/>
                                  <wp:docPr id="1" name="Picture 1" descr="MC90023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3211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a:ln>
                                            <a:noFill/>
                                          </a:ln>
                                        </pic:spPr>
                                      </pic:pic>
                                    </a:graphicData>
                                  </a:graphic>
                                </wp:inline>
                              </w:drawing>
                            </w:r>
                            <w:r w:rsidRPr="003F4F09">
                              <w:rPr>
                                <w:rFonts w:ascii="Comic Sans MS" w:hAnsi="Comic Sans MS"/>
                                <w:noProof/>
                                <w:sz w:val="28"/>
                                <w:szCs w:val="28"/>
                              </w:rPr>
                              <w:drawing>
                                <wp:inline distT="0" distB="0" distL="0" distR="0">
                                  <wp:extent cx="2511425" cy="670560"/>
                                  <wp:effectExtent l="0" t="0" r="0" b="0"/>
                                  <wp:docPr id="2" name="Picture 2" descr="New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1425" cy="670560"/>
                                          </a:xfrm>
                                          <a:prstGeom prst="rect">
                                            <a:avLst/>
                                          </a:prstGeom>
                                          <a:noFill/>
                                          <a:ln>
                                            <a:noFill/>
                                          </a:ln>
                                        </pic:spPr>
                                      </pic:pic>
                                    </a:graphicData>
                                  </a:graphic>
                                </wp:inline>
                              </w:drawing>
                            </w:r>
                          </w:p>
                          <w:p w:rsidR="00EB385F" w:rsidRPr="00EB385F" w:rsidRDefault="00EB385F" w:rsidP="003F4F09">
                            <w:pPr>
                              <w:jc w:val="center"/>
                              <w:rPr>
                                <w:rFonts w:ascii="Arial" w:hAnsi="Arial" w:cs="Arial"/>
                                <w:b/>
                                <w:color w:val="003300"/>
                                <w:sz w:val="16"/>
                                <w:szCs w:val="28"/>
                              </w:rPr>
                            </w:pPr>
                          </w:p>
                          <w:p w:rsidR="007F50E7" w:rsidRPr="00EB385F" w:rsidRDefault="000463B7" w:rsidP="003F4F09">
                            <w:pPr>
                              <w:jc w:val="center"/>
                              <w:rPr>
                                <w:rFonts w:ascii="CCW Precursive 4" w:hAnsi="CCW Precursive 4" w:cs="Arial"/>
                                <w:b/>
                                <w:color w:val="003300"/>
                                <w:sz w:val="22"/>
                                <w:szCs w:val="28"/>
                              </w:rPr>
                            </w:pPr>
                            <w:r>
                              <w:rPr>
                                <w:rFonts w:ascii="CCW Precursive 4" w:hAnsi="CCW Precursive 4" w:cs="Arial"/>
                                <w:b/>
                                <w:color w:val="003300"/>
                                <w:sz w:val="22"/>
                                <w:szCs w:val="28"/>
                              </w:rPr>
                              <w:t>Curri</w:t>
                            </w:r>
                            <w:r w:rsidR="008D0AD4">
                              <w:rPr>
                                <w:rFonts w:ascii="CCW Precursive 4" w:hAnsi="CCW Precursive 4" w:cs="Arial"/>
                                <w:b/>
                                <w:color w:val="003300"/>
                                <w:sz w:val="22"/>
                                <w:szCs w:val="28"/>
                              </w:rPr>
                              <w:t>culum Newsletter P2 Term 1 2020</w:t>
                            </w:r>
                          </w:p>
                          <w:p w:rsidR="007F50E7" w:rsidRPr="00260CF0" w:rsidRDefault="007F50E7" w:rsidP="003F4F09">
                            <w:pPr>
                              <w:jc w:val="cente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5.9pt;margin-top:1.3pt;width:441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" strokeweight="3pt">
                <v:stroke linestyle="thickBetweenThin"/>
                <v:textbox>
                  <w:txbxContent>
                    <w:p w:rsidR="007F50E7" w:rsidRDefault="00EB385F" w:rsidP="003F4F09">
                      <w:pPr>
                        <w:jc w:val="center"/>
                        <w:rPr>
                          <w:rFonts w:ascii="Comic Sans MS" w:hAnsi="Comic Sans MS"/>
                          <w:sz w:val="28"/>
                          <w:szCs w:val="28"/>
                        </w:rPr>
                      </w:pPr>
                      <w:r w:rsidRPr="003F4F09">
                        <w:rPr>
                          <w:rFonts w:ascii="Comic Sans MS" w:hAnsi="Comic Sans MS"/>
                          <w:noProof/>
                          <w:sz w:val="28"/>
                          <w:szCs w:val="28"/>
                        </w:rPr>
                        <w:drawing>
                          <wp:inline distT="0" distB="0" distL="0" distR="0">
                            <wp:extent cx="389890" cy="511810"/>
                            <wp:effectExtent l="0" t="0" r="0" b="0"/>
                            <wp:docPr id="1" name="Picture 1" descr="MC90023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321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a:ln>
                                      <a:noFill/>
                                    </a:ln>
                                  </pic:spPr>
                                </pic:pic>
                              </a:graphicData>
                            </a:graphic>
                          </wp:inline>
                        </w:drawing>
                      </w:r>
                      <w:r w:rsidRPr="003F4F09">
                        <w:rPr>
                          <w:rFonts w:ascii="Comic Sans MS" w:hAnsi="Comic Sans MS"/>
                          <w:noProof/>
                          <w:sz w:val="28"/>
                          <w:szCs w:val="28"/>
                        </w:rPr>
                        <w:drawing>
                          <wp:inline distT="0" distB="0" distL="0" distR="0">
                            <wp:extent cx="2511425" cy="670560"/>
                            <wp:effectExtent l="0" t="0" r="0" b="0"/>
                            <wp:docPr id="2" name="Picture 2" descr="New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1425" cy="670560"/>
                                    </a:xfrm>
                                    <a:prstGeom prst="rect">
                                      <a:avLst/>
                                    </a:prstGeom>
                                    <a:noFill/>
                                    <a:ln>
                                      <a:noFill/>
                                    </a:ln>
                                  </pic:spPr>
                                </pic:pic>
                              </a:graphicData>
                            </a:graphic>
                          </wp:inline>
                        </w:drawing>
                      </w:r>
                    </w:p>
                    <w:p w:rsidR="00EB385F" w:rsidRPr="00EB385F" w:rsidRDefault="00EB385F" w:rsidP="003F4F09">
                      <w:pPr>
                        <w:jc w:val="center"/>
                        <w:rPr>
                          <w:rFonts w:ascii="Arial" w:hAnsi="Arial" w:cs="Arial"/>
                          <w:b/>
                          <w:color w:val="003300"/>
                          <w:sz w:val="16"/>
                          <w:szCs w:val="28"/>
                        </w:rPr>
                      </w:pPr>
                    </w:p>
                    <w:p w:rsidR="007F50E7" w:rsidRPr="00EB385F" w:rsidRDefault="000463B7" w:rsidP="003F4F09">
                      <w:pPr>
                        <w:jc w:val="center"/>
                        <w:rPr>
                          <w:rFonts w:ascii="CCW Precursive 4" w:hAnsi="CCW Precursive 4" w:cs="Arial"/>
                          <w:b/>
                          <w:color w:val="003300"/>
                          <w:sz w:val="22"/>
                          <w:szCs w:val="28"/>
                        </w:rPr>
                      </w:pPr>
                      <w:r>
                        <w:rPr>
                          <w:rFonts w:ascii="CCW Precursive 4" w:hAnsi="CCW Precursive 4" w:cs="Arial"/>
                          <w:b/>
                          <w:color w:val="003300"/>
                          <w:sz w:val="22"/>
                          <w:szCs w:val="28"/>
                        </w:rPr>
                        <w:t>Curri</w:t>
                      </w:r>
                      <w:r w:rsidR="008D0AD4">
                        <w:rPr>
                          <w:rFonts w:ascii="CCW Precursive 4" w:hAnsi="CCW Precursive 4" w:cs="Arial"/>
                          <w:b/>
                          <w:color w:val="003300"/>
                          <w:sz w:val="22"/>
                          <w:szCs w:val="28"/>
                        </w:rPr>
                        <w:t>culum Newsletter P2 Term 1 2020</w:t>
                      </w:r>
                    </w:p>
                    <w:p w:rsidR="007F50E7" w:rsidRPr="00260CF0" w:rsidRDefault="007F50E7" w:rsidP="003F4F09">
                      <w:pPr>
                        <w:jc w:val="center"/>
                        <w:rPr>
                          <w:rFonts w:ascii="Comic Sans MS" w:hAnsi="Comic Sans MS"/>
                          <w:sz w:val="28"/>
                          <w:szCs w:val="28"/>
                        </w:rPr>
                      </w:pPr>
                    </w:p>
                  </w:txbxContent>
                </v:textbox>
              </v:shape>
            </w:pict>
          </mc:Fallback>
        </mc:AlternateContent>
      </w:r>
    </w:p>
    <w:p w:rsidR="00FA4D46" w:rsidRPr="00FA4D46" w:rsidRDefault="00FA4D46" w:rsidP="00FA4D46"/>
    <w:p w:rsidR="00FA4D46" w:rsidRPr="00FA4D46" w:rsidRDefault="00FA4D46" w:rsidP="00FA4D46"/>
    <w:p w:rsidR="00FA4D46" w:rsidRPr="00FA4D46" w:rsidRDefault="00FA4D46" w:rsidP="00FA4D46"/>
    <w:p w:rsidR="00FA4D46" w:rsidRPr="00FA4D46" w:rsidRDefault="00FA4D46" w:rsidP="00FA4D46"/>
    <w:p w:rsidR="00FA4D46" w:rsidRPr="001365F4" w:rsidRDefault="008D0AD4" w:rsidP="00FA4D46">
      <w:pPr>
        <w:rPr>
          <w:rFonts w:ascii="Comic Sans MS" w:hAnsi="Comic Sans MS"/>
          <w:sz w:val="20"/>
          <w:szCs w:val="20"/>
        </w:rPr>
      </w:pPr>
      <w:r>
        <w:rPr>
          <w:noProof/>
        </w:rPr>
        <mc:AlternateContent>
          <mc:Choice Requires="wps">
            <w:drawing>
              <wp:anchor distT="0" distB="0" distL="114300" distR="114300" simplePos="0" relativeHeight="251655680" behindDoc="1" locked="0" layoutInCell="1" allowOverlap="1">
                <wp:simplePos x="0" y="0"/>
                <wp:positionH relativeFrom="margin">
                  <wp:posOffset>-901065</wp:posOffset>
                </wp:positionH>
                <wp:positionV relativeFrom="margin">
                  <wp:posOffset>1259840</wp:posOffset>
                </wp:positionV>
                <wp:extent cx="7086600" cy="4619625"/>
                <wp:effectExtent l="0" t="0" r="19050" b="28575"/>
                <wp:wrapTight wrapText="bothSides">
                  <wp:wrapPolygon edited="0">
                    <wp:start x="0" y="0"/>
                    <wp:lineTo x="0" y="21645"/>
                    <wp:lineTo x="21600" y="21645"/>
                    <wp:lineTo x="21600" y="0"/>
                    <wp:lineTo x="0" y="0"/>
                  </wp:wrapPolygon>
                </wp:wrapTight>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619625"/>
                        </a:xfrm>
                        <a:prstGeom prst="rect">
                          <a:avLst/>
                        </a:prstGeom>
                        <a:solidFill>
                          <a:srgbClr val="FFFFFF"/>
                        </a:solidFill>
                        <a:ln w="19050" cmpd="sng">
                          <a:solidFill>
                            <a:srgbClr val="000000"/>
                          </a:solidFill>
                          <a:miter lim="800000"/>
                          <a:headEnd/>
                          <a:tailEnd/>
                        </a:ln>
                      </wps:spPr>
                      <wps:txbx>
                        <w:txbxContent>
                          <w:p w:rsidR="007F50E7" w:rsidRPr="008D0AD4" w:rsidRDefault="007F50E7" w:rsidP="003F4F09">
                            <w:pPr>
                              <w:jc w:val="center"/>
                              <w:rPr>
                                <w:rFonts w:ascii="CCW Precursive 4" w:hAnsi="CCW Precursive 4"/>
                                <w:sz w:val="19"/>
                                <w:szCs w:val="19"/>
                              </w:rPr>
                            </w:pPr>
                            <w:r w:rsidRPr="008D0AD4">
                              <w:rPr>
                                <w:rFonts w:ascii="CCW Precursive 4" w:hAnsi="CCW Precursive 4"/>
                                <w:sz w:val="19"/>
                                <w:szCs w:val="19"/>
                              </w:rPr>
                              <w:t xml:space="preserve">The World Around Us                  </w:t>
                            </w:r>
                          </w:p>
                          <w:p w:rsidR="008D0AD4" w:rsidRDefault="007F50E7" w:rsidP="008D0AD4">
                            <w:pPr>
                              <w:jc w:val="center"/>
                              <w:rPr>
                                <w:rFonts w:ascii="CCW Precursive 4" w:hAnsi="CCW Precursive 4"/>
                                <w:sz w:val="19"/>
                                <w:szCs w:val="19"/>
                              </w:rPr>
                            </w:pPr>
                            <w:r w:rsidRPr="008D0AD4">
                              <w:rPr>
                                <w:rFonts w:ascii="CCW Precursive 4" w:hAnsi="CCW Precursive 4"/>
                                <w:sz w:val="19"/>
                                <w:szCs w:val="19"/>
                              </w:rPr>
                              <w:t>(Science, Te</w:t>
                            </w:r>
                            <w:r w:rsidR="008D0AD4">
                              <w:rPr>
                                <w:rFonts w:ascii="CCW Precursive 4" w:hAnsi="CCW Precursive 4"/>
                                <w:sz w:val="19"/>
                                <w:szCs w:val="19"/>
                              </w:rPr>
                              <w:t>chnology, Geography and History</w:t>
                            </w:r>
                            <w:r w:rsidRPr="008D0AD4">
                              <w:rPr>
                                <w:rFonts w:ascii="CCW Precursive 4" w:hAnsi="CCW Precursive 4"/>
                                <w:sz w:val="19"/>
                                <w:szCs w:val="19"/>
                              </w:rPr>
                              <w:t xml:space="preserve">) </w:t>
                            </w:r>
                          </w:p>
                          <w:p w:rsidR="008D0AD4" w:rsidRPr="008D0AD4" w:rsidRDefault="008D0AD4" w:rsidP="008D0AD4">
                            <w:pPr>
                              <w:jc w:val="center"/>
                              <w:rPr>
                                <w:rFonts w:ascii="CCW Precursive 4" w:hAnsi="CCW Precursive 4"/>
                                <w:sz w:val="19"/>
                                <w:szCs w:val="19"/>
                              </w:rPr>
                            </w:pPr>
                          </w:p>
                          <w:p w:rsidR="008D0AD4" w:rsidRDefault="007F50E7" w:rsidP="003F4F09">
                            <w:pPr>
                              <w:rPr>
                                <w:rFonts w:ascii="CCW Precursive 4" w:hAnsi="CCW Precursive 4"/>
                                <w:b/>
                                <w:color w:val="008000"/>
                                <w:sz w:val="19"/>
                                <w:szCs w:val="19"/>
                              </w:rPr>
                            </w:pPr>
                            <w:r w:rsidRPr="008D0AD4">
                              <w:rPr>
                                <w:rFonts w:ascii="CCW Precursive 4" w:hAnsi="CCW Precursive 4"/>
                                <w:sz w:val="19"/>
                                <w:szCs w:val="19"/>
                              </w:rPr>
                              <w:t xml:space="preserve">The theme we are studying this term is </w:t>
                            </w:r>
                            <w:r w:rsidR="00FF178A" w:rsidRPr="008D0AD4">
                              <w:rPr>
                                <w:rFonts w:ascii="CCW Precursive 4" w:hAnsi="CCW Precursive 4"/>
                                <w:sz w:val="19"/>
                                <w:szCs w:val="19"/>
                              </w:rPr>
                              <w:t>‘</w:t>
                            </w:r>
                            <w:r w:rsidRPr="008D0AD4">
                              <w:rPr>
                                <w:rFonts w:ascii="CCW Precursive 4" w:hAnsi="CCW Precursive 4"/>
                                <w:b/>
                                <w:color w:val="008000"/>
                                <w:sz w:val="19"/>
                                <w:szCs w:val="19"/>
                              </w:rPr>
                              <w:t>Wonderful Me</w:t>
                            </w:r>
                            <w:r w:rsidR="00FF178A" w:rsidRPr="008D0AD4">
                              <w:rPr>
                                <w:rFonts w:ascii="CCW Precursive 4" w:hAnsi="CCW Precursive 4"/>
                                <w:b/>
                                <w:color w:val="008000"/>
                                <w:sz w:val="19"/>
                                <w:szCs w:val="19"/>
                              </w:rPr>
                              <w:t>’</w:t>
                            </w:r>
                            <w:r w:rsidRPr="008D0AD4">
                              <w:rPr>
                                <w:rFonts w:ascii="CCW Precursive 4" w:hAnsi="CCW Precursive 4"/>
                                <w:b/>
                                <w:color w:val="008000"/>
                                <w:sz w:val="19"/>
                                <w:szCs w:val="19"/>
                              </w:rPr>
                              <w:t>.</w:t>
                            </w:r>
                          </w:p>
                          <w:p w:rsidR="008D0AD4" w:rsidRPr="008D0AD4" w:rsidRDefault="008D0AD4" w:rsidP="003F4F09">
                            <w:pPr>
                              <w:rPr>
                                <w:rFonts w:ascii="CCW Precursive 4" w:hAnsi="CCW Precursive 4"/>
                                <w:b/>
                                <w:color w:val="008000"/>
                                <w:sz w:val="19"/>
                                <w:szCs w:val="19"/>
                              </w:rPr>
                            </w:pPr>
                          </w:p>
                          <w:p w:rsidR="008D0AD4" w:rsidRDefault="00F557F8" w:rsidP="00FA4D46">
                            <w:pPr>
                              <w:rPr>
                                <w:rFonts w:ascii="CCW Precursive 4" w:hAnsi="CCW Precursive 4"/>
                                <w:sz w:val="19"/>
                                <w:szCs w:val="19"/>
                              </w:rPr>
                            </w:pPr>
                            <w:r w:rsidRPr="008D0AD4">
                              <w:rPr>
                                <w:rFonts w:ascii="CCW Precursive 4" w:hAnsi="CCW Precursive 4"/>
                                <w:sz w:val="19"/>
                                <w:szCs w:val="19"/>
                              </w:rPr>
                              <w:t>The</w:t>
                            </w:r>
                            <w:r w:rsidR="007F50E7" w:rsidRPr="008D0AD4">
                              <w:rPr>
                                <w:rFonts w:ascii="CCW Precursive 4" w:hAnsi="CCW Precursive 4"/>
                                <w:sz w:val="19"/>
                                <w:szCs w:val="19"/>
                              </w:rPr>
                              <w:t xml:space="preserve"> focus of this topic in September is to help the children gain a greater understanding of ‘Ourselves’, our bodies and how to care for them. We have an exciting few weeks ahead of us in P.2! </w:t>
                            </w:r>
                            <w:r w:rsidRPr="008D0AD4">
                              <w:rPr>
                                <w:rFonts w:ascii="CCW Precursive 4" w:hAnsi="CCW Precursive 4"/>
                                <w:sz w:val="19"/>
                                <w:szCs w:val="19"/>
                              </w:rPr>
                              <w:t>We will be busy learning about our senses, carrying out experiments based</w:t>
                            </w:r>
                            <w:r w:rsidR="00A4190A" w:rsidRPr="008D0AD4">
                              <w:rPr>
                                <w:rFonts w:ascii="CCW Precursive 4" w:hAnsi="CCW Precursive 4"/>
                                <w:sz w:val="19"/>
                                <w:szCs w:val="19"/>
                              </w:rPr>
                              <w:t xml:space="preserve"> on</w:t>
                            </w:r>
                            <w:r w:rsidRPr="008D0AD4">
                              <w:rPr>
                                <w:rFonts w:ascii="CCW Precursive 4" w:hAnsi="CCW Precursive 4"/>
                                <w:sz w:val="19"/>
                                <w:szCs w:val="19"/>
                              </w:rPr>
                              <w:t xml:space="preserve"> investigating </w:t>
                            </w:r>
                            <w:r w:rsidR="00230AD4" w:rsidRPr="008D0AD4">
                              <w:rPr>
                                <w:rFonts w:ascii="CCW Precursive 4" w:hAnsi="CCW Precursive 4"/>
                                <w:sz w:val="19"/>
                                <w:szCs w:val="19"/>
                              </w:rPr>
                              <w:t>the role they play in</w:t>
                            </w:r>
                            <w:r w:rsidR="002C43E7">
                              <w:rPr>
                                <w:rFonts w:ascii="CCW Precursive 4" w:hAnsi="CCW Precursive 4"/>
                                <w:sz w:val="19"/>
                                <w:szCs w:val="19"/>
                              </w:rPr>
                              <w:t xml:space="preserve"> our daily live</w:t>
                            </w:r>
                            <w:r w:rsidR="004C1A49">
                              <w:rPr>
                                <w:rFonts w:ascii="CCW Precursive 4" w:hAnsi="CCW Precursive 4"/>
                                <w:sz w:val="19"/>
                                <w:szCs w:val="19"/>
                              </w:rPr>
                              <w:t>s</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This topic has already led us to looking at our unique character</w:t>
                            </w:r>
                            <w:r w:rsidR="000463B7" w:rsidRPr="008D0AD4">
                              <w:rPr>
                                <w:rFonts w:ascii="CCW Precursive 4" w:hAnsi="CCW Precursive 4"/>
                                <w:sz w:val="19"/>
                                <w:szCs w:val="19"/>
                              </w:rPr>
                              <w:t xml:space="preserve">istics e.g. hair colour and eye colour. </w:t>
                            </w:r>
                            <w:r w:rsidR="006C2CFA" w:rsidRPr="008D0AD4">
                              <w:rPr>
                                <w:rFonts w:ascii="CCW Precursive 4" w:hAnsi="CCW Precursive 4"/>
                                <w:sz w:val="19"/>
                                <w:szCs w:val="19"/>
                              </w:rPr>
                              <w:t>We will write</w:t>
                            </w:r>
                            <w:r w:rsidR="00230AD4" w:rsidRPr="008D0AD4">
                              <w:rPr>
                                <w:rFonts w:ascii="CCW Precursive 4" w:hAnsi="CCW Precursive 4"/>
                                <w:sz w:val="19"/>
                                <w:szCs w:val="19"/>
                              </w:rPr>
                              <w:t xml:space="preserve"> </w:t>
                            </w:r>
                            <w:r w:rsidR="009E45A4" w:rsidRPr="008D0AD4">
                              <w:rPr>
                                <w:rFonts w:ascii="CCW Precursive 4" w:hAnsi="CCW Precursive 4"/>
                                <w:sz w:val="19"/>
                                <w:szCs w:val="19"/>
                              </w:rPr>
                              <w:t xml:space="preserve">facts </w:t>
                            </w:r>
                            <w:r w:rsidR="006C2CFA" w:rsidRPr="008D0AD4">
                              <w:rPr>
                                <w:rFonts w:ascii="CCW Precursive 4" w:hAnsi="CCW Precursive 4"/>
                                <w:sz w:val="19"/>
                                <w:szCs w:val="19"/>
                              </w:rPr>
                              <w:t>about our body and will discuss</w:t>
                            </w:r>
                            <w:r w:rsidR="00D154C9" w:rsidRPr="008D0AD4">
                              <w:rPr>
                                <w:rFonts w:ascii="CCW Precursive 4" w:hAnsi="CCW Precursive 4"/>
                                <w:sz w:val="19"/>
                                <w:szCs w:val="19"/>
                              </w:rPr>
                              <w:t xml:space="preserve"> </w:t>
                            </w:r>
                            <w:r w:rsidR="00157FE2" w:rsidRPr="008D0AD4">
                              <w:rPr>
                                <w:rFonts w:ascii="CCW Precursive 4" w:hAnsi="CCW Precursive 4"/>
                                <w:sz w:val="19"/>
                                <w:szCs w:val="19"/>
                              </w:rPr>
                              <w:t>our uniqueness by looking at our fingerprint</w:t>
                            </w:r>
                            <w:r w:rsidR="00C91589" w:rsidRPr="008D0AD4">
                              <w:rPr>
                                <w:rFonts w:ascii="CCW Precursive 4" w:hAnsi="CCW Precursive 4"/>
                                <w:sz w:val="19"/>
                                <w:szCs w:val="19"/>
                              </w:rPr>
                              <w:t>s</w:t>
                            </w:r>
                            <w:r w:rsidR="000463B7" w:rsidRPr="008D0AD4">
                              <w:rPr>
                                <w:rFonts w:ascii="CCW Precursive 4" w:hAnsi="CCW Precursive 4"/>
                                <w:sz w:val="19"/>
                                <w:szCs w:val="19"/>
                              </w:rPr>
                              <w:t>. We will be considering adjectives</w:t>
                            </w:r>
                            <w:r w:rsidR="0059306D" w:rsidRPr="008D0AD4">
                              <w:rPr>
                                <w:rFonts w:ascii="CCW Precursive 4" w:hAnsi="CCW Precursive 4"/>
                                <w:sz w:val="19"/>
                                <w:szCs w:val="19"/>
                              </w:rPr>
                              <w:t xml:space="preserve"> to</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 xml:space="preserve">describe </w:t>
                            </w:r>
                            <w:r w:rsidR="0059306D" w:rsidRPr="008D0AD4">
                              <w:rPr>
                                <w:rFonts w:ascii="CCW Precursive 4" w:hAnsi="CCW Precursive 4"/>
                                <w:sz w:val="19"/>
                                <w:szCs w:val="19"/>
                              </w:rPr>
                              <w:t>ourselves</w:t>
                            </w:r>
                            <w:r w:rsidR="00D154C9" w:rsidRPr="008D0AD4">
                              <w:rPr>
                                <w:rFonts w:ascii="CCW Precursive 4" w:hAnsi="CCW Precursive 4"/>
                                <w:sz w:val="19"/>
                                <w:szCs w:val="19"/>
                              </w:rPr>
                              <w:t xml:space="preserve"> </w:t>
                            </w:r>
                            <w:r w:rsidR="000463B7" w:rsidRPr="008D0AD4">
                              <w:rPr>
                                <w:rFonts w:ascii="CCW Precursive 4" w:hAnsi="CCW Precursive 4"/>
                                <w:sz w:val="19"/>
                                <w:szCs w:val="19"/>
                              </w:rPr>
                              <w:t>and will</w:t>
                            </w:r>
                            <w:r w:rsidR="00552C7A" w:rsidRPr="008D0AD4">
                              <w:rPr>
                                <w:rFonts w:ascii="CCW Precursive 4" w:hAnsi="CCW Precursive 4"/>
                                <w:sz w:val="19"/>
                                <w:szCs w:val="19"/>
                              </w:rPr>
                              <w:t xml:space="preserve"> </w:t>
                            </w:r>
                            <w:r w:rsidR="000463B7" w:rsidRPr="008D0AD4">
                              <w:rPr>
                                <w:rFonts w:ascii="CCW Precursive 4" w:hAnsi="CCW Precursive 4"/>
                                <w:sz w:val="19"/>
                                <w:szCs w:val="19"/>
                              </w:rPr>
                              <w:t>discuss</w:t>
                            </w:r>
                            <w:r w:rsidR="00C91589" w:rsidRPr="008D0AD4">
                              <w:rPr>
                                <w:rFonts w:ascii="CCW Precursive 4" w:hAnsi="CCW Precursive 4"/>
                                <w:sz w:val="19"/>
                                <w:szCs w:val="19"/>
                              </w:rPr>
                              <w:t xml:space="preserve"> what makes us special</w:t>
                            </w:r>
                            <w:r w:rsidR="00D154C9" w:rsidRPr="008D0AD4">
                              <w:rPr>
                                <w:rFonts w:ascii="CCW Precursive 4" w:hAnsi="CCW Precursive 4"/>
                                <w:sz w:val="19"/>
                                <w:szCs w:val="19"/>
                              </w:rPr>
                              <w:t>.</w:t>
                            </w:r>
                            <w:r w:rsidR="00A4190A" w:rsidRPr="008D0AD4">
                              <w:rPr>
                                <w:rFonts w:ascii="CCW Precursive 4" w:hAnsi="CCW Precursive 4"/>
                                <w:sz w:val="19"/>
                                <w:szCs w:val="19"/>
                              </w:rPr>
                              <w:t xml:space="preserve"> We</w:t>
                            </w:r>
                            <w:r w:rsidR="006C2CFA" w:rsidRPr="008D0AD4">
                              <w:rPr>
                                <w:rFonts w:ascii="CCW Precursive 4" w:hAnsi="CCW Precursive 4"/>
                                <w:sz w:val="19"/>
                                <w:szCs w:val="19"/>
                              </w:rPr>
                              <w:t xml:space="preserve"> will</w:t>
                            </w:r>
                            <w:r w:rsidR="008D0AD4" w:rsidRPr="008D0AD4">
                              <w:rPr>
                                <w:rFonts w:ascii="CCW Precursive 4" w:hAnsi="CCW Precursive 4"/>
                                <w:sz w:val="19"/>
                                <w:szCs w:val="19"/>
                              </w:rPr>
                              <w:t xml:space="preserve"> have</w:t>
                            </w:r>
                            <w:r w:rsidR="000463B7" w:rsidRPr="008D0AD4">
                              <w:rPr>
                                <w:rFonts w:ascii="CCW Precursive 4" w:hAnsi="CCW Precursive 4"/>
                                <w:sz w:val="19"/>
                                <w:szCs w:val="19"/>
                              </w:rPr>
                              <w:t xml:space="preserve"> hospital</w:t>
                            </w:r>
                            <w:r w:rsidR="008D0AD4" w:rsidRPr="008D0AD4">
                              <w:rPr>
                                <w:rFonts w:ascii="CCW Precursive 4" w:hAnsi="CCW Precursive 4"/>
                                <w:sz w:val="19"/>
                                <w:szCs w:val="19"/>
                              </w:rPr>
                              <w:t xml:space="preserve"> role play equipment</w:t>
                            </w:r>
                            <w:r w:rsidR="00A4190A" w:rsidRPr="008D0AD4">
                              <w:rPr>
                                <w:rFonts w:ascii="CCW Precursive 4" w:hAnsi="CCW Precursive 4"/>
                                <w:sz w:val="19"/>
                                <w:szCs w:val="19"/>
                              </w:rPr>
                              <w:t xml:space="preserve"> set up</w:t>
                            </w:r>
                            <w:r w:rsidR="00D154C9" w:rsidRPr="008D0AD4">
                              <w:rPr>
                                <w:rFonts w:ascii="CCW Precursive 4" w:hAnsi="CCW Precursive 4"/>
                                <w:sz w:val="19"/>
                                <w:szCs w:val="19"/>
                              </w:rPr>
                              <w:t xml:space="preserve"> in the classroom</w:t>
                            </w:r>
                            <w:r w:rsidR="00A4190A" w:rsidRPr="008D0AD4">
                              <w:rPr>
                                <w:rFonts w:ascii="CCW Precursive 4" w:hAnsi="CCW Precursive 4"/>
                                <w:sz w:val="19"/>
                                <w:szCs w:val="19"/>
                              </w:rPr>
                              <w:t xml:space="preserve"> for play based learning and</w:t>
                            </w:r>
                            <w:r w:rsidR="00552C7A" w:rsidRPr="008D0AD4">
                              <w:rPr>
                                <w:rFonts w:ascii="CCW Precursive 4" w:hAnsi="CCW Precursive 4"/>
                                <w:sz w:val="19"/>
                                <w:szCs w:val="19"/>
                              </w:rPr>
                              <w:t xml:space="preserve"> we</w:t>
                            </w:r>
                            <w:r w:rsidR="00A4190A" w:rsidRPr="008D0AD4">
                              <w:rPr>
                                <w:rFonts w:ascii="CCW Precursive 4" w:hAnsi="CCW Precursive 4"/>
                                <w:sz w:val="19"/>
                                <w:szCs w:val="19"/>
                              </w:rPr>
                              <w:t xml:space="preserve"> will</w:t>
                            </w:r>
                            <w:r w:rsidR="00D154C9" w:rsidRPr="008D0AD4">
                              <w:rPr>
                                <w:rFonts w:ascii="CCW Precursive 4" w:hAnsi="CCW Precursive 4"/>
                                <w:sz w:val="19"/>
                                <w:szCs w:val="19"/>
                              </w:rPr>
                              <w:t xml:space="preserve"> be</w:t>
                            </w:r>
                            <w:r w:rsidR="00A4190A" w:rsidRPr="008D0AD4">
                              <w:rPr>
                                <w:rFonts w:ascii="CCW Precursive 4" w:hAnsi="CCW Precursive 4"/>
                                <w:sz w:val="19"/>
                                <w:szCs w:val="19"/>
                              </w:rPr>
                              <w:t xml:space="preserve"> re-enact</w:t>
                            </w:r>
                            <w:r w:rsidR="00D154C9" w:rsidRPr="008D0AD4">
                              <w:rPr>
                                <w:rFonts w:ascii="CCW Precursive 4" w:hAnsi="CCW Precursive 4"/>
                                <w:sz w:val="19"/>
                                <w:szCs w:val="19"/>
                              </w:rPr>
                              <w:t>ing</w:t>
                            </w:r>
                            <w:r w:rsidR="00A4190A" w:rsidRPr="008D0AD4">
                              <w:rPr>
                                <w:rFonts w:ascii="CCW Precursive 4" w:hAnsi="CCW Precursive 4"/>
                                <w:sz w:val="19"/>
                                <w:szCs w:val="19"/>
                              </w:rPr>
                              <w:t xml:space="preserve"> the roles of</w:t>
                            </w:r>
                            <w:r w:rsidR="00FF178A" w:rsidRPr="008D0AD4">
                              <w:rPr>
                                <w:rFonts w:ascii="CCW Precursive 4" w:hAnsi="CCW Precursive 4"/>
                                <w:sz w:val="19"/>
                                <w:szCs w:val="19"/>
                              </w:rPr>
                              <w:t xml:space="preserve"> patient</w:t>
                            </w:r>
                            <w:r w:rsidR="000463B7" w:rsidRPr="008D0AD4">
                              <w:rPr>
                                <w:rFonts w:ascii="CCW Precursive 4" w:hAnsi="CCW Precursive 4"/>
                                <w:sz w:val="19"/>
                                <w:szCs w:val="19"/>
                              </w:rPr>
                              <w:t>s</w:t>
                            </w:r>
                            <w:r w:rsidR="00FF178A" w:rsidRPr="008D0AD4">
                              <w:rPr>
                                <w:rFonts w:ascii="CCW Precursive 4" w:hAnsi="CCW Precursive 4"/>
                                <w:sz w:val="19"/>
                                <w:szCs w:val="19"/>
                              </w:rPr>
                              <w:t>, doctor</w:t>
                            </w:r>
                            <w:r w:rsidR="000463B7" w:rsidRPr="008D0AD4">
                              <w:rPr>
                                <w:rFonts w:ascii="CCW Precursive 4" w:hAnsi="CCW Precursive 4"/>
                                <w:sz w:val="19"/>
                                <w:szCs w:val="19"/>
                              </w:rPr>
                              <w:t>s</w:t>
                            </w:r>
                            <w:r w:rsidR="00FF178A" w:rsidRPr="008D0AD4">
                              <w:rPr>
                                <w:rFonts w:ascii="CCW Precursive 4" w:hAnsi="CCW Precursive 4"/>
                                <w:sz w:val="19"/>
                                <w:szCs w:val="19"/>
                              </w:rPr>
                              <w:t xml:space="preserve"> and nurse</w:t>
                            </w:r>
                            <w:r w:rsidR="000463B7" w:rsidRPr="008D0AD4">
                              <w:rPr>
                                <w:rFonts w:ascii="CCW Precursive 4" w:hAnsi="CCW Precursive 4"/>
                                <w:sz w:val="19"/>
                                <w:szCs w:val="19"/>
                              </w:rPr>
                              <w:t>s</w:t>
                            </w:r>
                            <w:r w:rsidR="00FF178A" w:rsidRPr="008D0AD4">
                              <w:rPr>
                                <w:rFonts w:ascii="CCW Precursive 4" w:hAnsi="CCW Precursive 4"/>
                                <w:sz w:val="19"/>
                                <w:szCs w:val="19"/>
                              </w:rPr>
                              <w:t xml:space="preserve">. </w:t>
                            </w:r>
                            <w:r w:rsidR="00230AD4" w:rsidRPr="008D0AD4">
                              <w:rPr>
                                <w:rFonts w:ascii="CCW Precursive 4" w:hAnsi="CCW Precursive 4"/>
                                <w:sz w:val="19"/>
                                <w:szCs w:val="19"/>
                              </w:rPr>
                              <w:t>Any parent who work</w:t>
                            </w:r>
                            <w:r w:rsidR="00B00F46" w:rsidRPr="008D0AD4">
                              <w:rPr>
                                <w:rFonts w:ascii="CCW Precursive 4" w:hAnsi="CCW Precursive 4"/>
                                <w:sz w:val="19"/>
                                <w:szCs w:val="19"/>
                              </w:rPr>
                              <w:t>s</w:t>
                            </w:r>
                            <w:r w:rsidR="00230AD4" w:rsidRPr="008D0AD4">
                              <w:rPr>
                                <w:rFonts w:ascii="CCW Precursive 4" w:hAnsi="CCW Precursive 4"/>
                                <w:sz w:val="19"/>
                                <w:szCs w:val="19"/>
                              </w:rPr>
                              <w:t xml:space="preserve"> in </w:t>
                            </w:r>
                            <w:r w:rsidR="00451FC4" w:rsidRPr="008D0AD4">
                              <w:rPr>
                                <w:rFonts w:ascii="CCW Precursive 4" w:hAnsi="CCW Precursive 4"/>
                                <w:sz w:val="19"/>
                                <w:szCs w:val="19"/>
                              </w:rPr>
                              <w:t xml:space="preserve">the </w:t>
                            </w:r>
                            <w:r w:rsidR="00230AD4" w:rsidRPr="008D0AD4">
                              <w:rPr>
                                <w:rFonts w:ascii="CCW Precursive 4" w:hAnsi="CCW Precursive 4"/>
                                <w:sz w:val="19"/>
                                <w:szCs w:val="19"/>
                              </w:rPr>
                              <w:t>healthcare</w:t>
                            </w:r>
                            <w:r w:rsidR="00451FC4" w:rsidRPr="008D0AD4">
                              <w:rPr>
                                <w:rFonts w:ascii="CCW Precursive 4" w:hAnsi="CCW Precursive 4"/>
                                <w:sz w:val="19"/>
                                <w:szCs w:val="19"/>
                              </w:rPr>
                              <w:t xml:space="preserve"> profession</w:t>
                            </w:r>
                            <w:r w:rsidR="004C1A49">
                              <w:rPr>
                                <w:rFonts w:ascii="CCW Precursive 4" w:hAnsi="CCW Precursive 4"/>
                                <w:sz w:val="19"/>
                                <w:szCs w:val="19"/>
                              </w:rPr>
                              <w:t xml:space="preserve"> who</w:t>
                            </w:r>
                            <w:r w:rsidR="00230AD4" w:rsidRPr="008D0AD4">
                              <w:rPr>
                                <w:rFonts w:ascii="CCW Precursive 4" w:hAnsi="CCW Precursive 4"/>
                                <w:sz w:val="19"/>
                                <w:szCs w:val="19"/>
                              </w:rPr>
                              <w:t xml:space="preserve"> would like to talk to the class about what they do would be</w:t>
                            </w:r>
                            <w:r w:rsidR="008D0AD4" w:rsidRPr="008D0AD4">
                              <w:rPr>
                                <w:rFonts w:ascii="CCW Precursive 4" w:hAnsi="CCW Precursive 4"/>
                                <w:sz w:val="19"/>
                                <w:szCs w:val="19"/>
                              </w:rPr>
                              <w:t xml:space="preserve"> very welcome to even share</w:t>
                            </w:r>
                            <w:r w:rsidR="00D154C9" w:rsidRPr="008D0AD4">
                              <w:rPr>
                                <w:rFonts w:ascii="CCW Precursive 4" w:hAnsi="CCW Precursive 4"/>
                                <w:sz w:val="19"/>
                                <w:szCs w:val="19"/>
                              </w:rPr>
                              <w:t xml:space="preserve"> their knowledge</w:t>
                            </w:r>
                            <w:r w:rsidR="008D0AD4" w:rsidRPr="008D0AD4">
                              <w:rPr>
                                <w:rFonts w:ascii="CCW Precursive 4" w:hAnsi="CCW Precursive 4"/>
                                <w:sz w:val="19"/>
                                <w:szCs w:val="19"/>
                              </w:rPr>
                              <w:t xml:space="preserve"> via video chat</w:t>
                            </w:r>
                            <w:r w:rsidR="004C1A49">
                              <w:rPr>
                                <w:rFonts w:ascii="CCW Precursive 4" w:hAnsi="CCW Precursive 4"/>
                                <w:sz w:val="19"/>
                                <w:szCs w:val="19"/>
                              </w:rPr>
                              <w:t>.</w:t>
                            </w:r>
                            <w:r w:rsidR="00FF178A" w:rsidRPr="008D0AD4">
                              <w:rPr>
                                <w:rFonts w:ascii="CCW Precursive 4" w:hAnsi="CCW Precursive 4"/>
                                <w:sz w:val="19"/>
                                <w:szCs w:val="19"/>
                              </w:rPr>
                              <w:t xml:space="preserve"> </w:t>
                            </w:r>
                            <w:r w:rsidR="00D154C9" w:rsidRPr="008D0AD4">
                              <w:rPr>
                                <w:rFonts w:ascii="CCW Precursive 4" w:hAnsi="CCW Precursive 4"/>
                                <w:sz w:val="19"/>
                                <w:szCs w:val="19"/>
                              </w:rPr>
                              <w:t xml:space="preserve"> </w:t>
                            </w:r>
                          </w:p>
                          <w:p w:rsidR="008D0AD4" w:rsidRPr="008D0AD4" w:rsidRDefault="008D0AD4" w:rsidP="00FA4D46">
                            <w:pPr>
                              <w:rPr>
                                <w:rFonts w:ascii="CCW Precursive 4" w:hAnsi="CCW Precursive 4"/>
                                <w:sz w:val="19"/>
                                <w:szCs w:val="19"/>
                              </w:rPr>
                            </w:pPr>
                          </w:p>
                          <w:p w:rsidR="008D0AD4" w:rsidRPr="008D0AD4" w:rsidRDefault="000B712E" w:rsidP="00FA4D46">
                            <w:pPr>
                              <w:rPr>
                                <w:rFonts w:ascii="CCW Precursive 4" w:hAnsi="CCW Precursive 4"/>
                                <w:sz w:val="19"/>
                                <w:szCs w:val="19"/>
                              </w:rPr>
                            </w:pPr>
                            <w:r w:rsidRPr="008D0AD4">
                              <w:rPr>
                                <w:rFonts w:ascii="CCW Precursive 4" w:hAnsi="CCW Precursive 4"/>
                                <w:sz w:val="19"/>
                                <w:szCs w:val="19"/>
                              </w:rPr>
                              <w:t>Our Topic will change</w:t>
                            </w:r>
                            <w:r w:rsidR="007F50E7" w:rsidRPr="008D0AD4">
                              <w:rPr>
                                <w:rFonts w:ascii="CCW Precursive 4" w:hAnsi="CCW Precursive 4"/>
                                <w:sz w:val="19"/>
                                <w:szCs w:val="19"/>
                              </w:rPr>
                              <w:t xml:space="preserve"> to “</w:t>
                            </w:r>
                            <w:r w:rsidR="007F50E7" w:rsidRPr="008D0AD4">
                              <w:rPr>
                                <w:rFonts w:ascii="CCW Precursive 4" w:hAnsi="CCW Precursive 4"/>
                                <w:b/>
                                <w:color w:val="00B050"/>
                                <w:sz w:val="19"/>
                                <w:szCs w:val="19"/>
                              </w:rPr>
                              <w:t>Yum, Yum</w:t>
                            </w:r>
                            <w:r w:rsidR="00D154C9" w:rsidRPr="008D0AD4">
                              <w:rPr>
                                <w:rFonts w:ascii="CCW Precursive 4" w:hAnsi="CCW Precursive 4"/>
                                <w:sz w:val="19"/>
                                <w:szCs w:val="19"/>
                              </w:rPr>
                              <w:t>”</w:t>
                            </w:r>
                            <w:r w:rsidRPr="008D0AD4">
                              <w:rPr>
                                <w:rFonts w:ascii="CCW Precursive 4" w:hAnsi="CCW Precursive 4"/>
                                <w:sz w:val="19"/>
                                <w:szCs w:val="19"/>
                              </w:rPr>
                              <w:t xml:space="preserve"> in the second half of the term</w:t>
                            </w:r>
                            <w:r w:rsidR="00D154C9" w:rsidRPr="008D0AD4">
                              <w:rPr>
                                <w:rFonts w:ascii="CCW Precursive 4" w:hAnsi="CCW Precursive 4"/>
                                <w:sz w:val="19"/>
                                <w:szCs w:val="19"/>
                              </w:rPr>
                              <w:t>. The</w:t>
                            </w:r>
                            <w:r w:rsidR="007F50E7" w:rsidRPr="008D0AD4">
                              <w:rPr>
                                <w:rFonts w:ascii="CCW Precursive 4" w:hAnsi="CCW Precursive 4"/>
                                <w:sz w:val="19"/>
                                <w:szCs w:val="19"/>
                              </w:rPr>
                              <w:t xml:space="preserve"> children </w:t>
                            </w:r>
                            <w:r w:rsidR="00D154C9" w:rsidRPr="008D0AD4">
                              <w:rPr>
                                <w:rFonts w:ascii="CCW Precursive 4" w:hAnsi="CCW Precursive 4"/>
                                <w:sz w:val="19"/>
                                <w:szCs w:val="19"/>
                              </w:rPr>
                              <w:t xml:space="preserve">will </w:t>
                            </w:r>
                            <w:r w:rsidR="007F50E7" w:rsidRPr="008D0AD4">
                              <w:rPr>
                                <w:rFonts w:ascii="CCW Precursive 4" w:hAnsi="CCW Precursive 4"/>
                                <w:sz w:val="19"/>
                                <w:szCs w:val="19"/>
                              </w:rPr>
                              <w:t xml:space="preserve">investigate the importance of having a healthy </w:t>
                            </w:r>
                            <w:r w:rsidR="00451FC4" w:rsidRPr="008D0AD4">
                              <w:rPr>
                                <w:rFonts w:ascii="CCW Precursive 4" w:hAnsi="CCW Precursive 4"/>
                                <w:sz w:val="19"/>
                                <w:szCs w:val="19"/>
                              </w:rPr>
                              <w:t xml:space="preserve">and balanced </w:t>
                            </w:r>
                            <w:r w:rsidR="000463B7" w:rsidRPr="008D0AD4">
                              <w:rPr>
                                <w:rFonts w:ascii="CCW Precursive 4" w:hAnsi="CCW Precursive 4"/>
                                <w:sz w:val="19"/>
                                <w:szCs w:val="19"/>
                              </w:rPr>
                              <w:t xml:space="preserve">diet. </w:t>
                            </w:r>
                            <w:r w:rsidR="007F50E7" w:rsidRPr="008D0AD4">
                              <w:rPr>
                                <w:rFonts w:ascii="CCW Precursive 4" w:hAnsi="CCW Precursive 4"/>
                                <w:sz w:val="19"/>
                                <w:szCs w:val="19"/>
                              </w:rPr>
                              <w:t>We will look at different types of food, sorting them into what we think we should eat most or least often and we will be investigating the hidden sugar content in foods and drinks.</w:t>
                            </w:r>
                            <w:r w:rsidR="000463B7" w:rsidRPr="008D0AD4">
                              <w:rPr>
                                <w:rFonts w:ascii="CCW Precursive 4" w:hAnsi="CCW Precursive 4"/>
                                <w:sz w:val="19"/>
                                <w:szCs w:val="19"/>
                              </w:rPr>
                              <w:t xml:space="preserve"> </w:t>
                            </w:r>
                            <w:r w:rsidR="00C91589" w:rsidRPr="008D0AD4">
                              <w:rPr>
                                <w:rFonts w:ascii="CCW Precursive 4" w:hAnsi="CCW Precursive 4"/>
                                <w:sz w:val="19"/>
                                <w:szCs w:val="19"/>
                              </w:rPr>
                              <w:t>This topic will</w:t>
                            </w:r>
                            <w:r w:rsidR="007F50E7" w:rsidRPr="008D0AD4">
                              <w:rPr>
                                <w:rFonts w:ascii="CCW Precursive 4" w:hAnsi="CCW Precursive 4"/>
                                <w:sz w:val="19"/>
                                <w:szCs w:val="19"/>
                              </w:rPr>
                              <w:t xml:space="preserve"> allow huge potential f</w:t>
                            </w:r>
                            <w:r w:rsidR="00C91589" w:rsidRPr="008D0AD4">
                              <w:rPr>
                                <w:rFonts w:ascii="CCW Precursive 4" w:hAnsi="CCW Precursive 4"/>
                                <w:sz w:val="19"/>
                                <w:szCs w:val="19"/>
                              </w:rPr>
                              <w:t>or investigation an</w:t>
                            </w:r>
                            <w:r w:rsidR="00FF178A" w:rsidRPr="008D0AD4">
                              <w:rPr>
                                <w:rFonts w:ascii="CCW Precursive 4" w:hAnsi="CCW Precursive 4"/>
                                <w:sz w:val="19"/>
                                <w:szCs w:val="19"/>
                              </w:rPr>
                              <w:t>d research.</w:t>
                            </w:r>
                            <w:r w:rsidR="00C91589" w:rsidRPr="008D0AD4">
                              <w:rPr>
                                <w:rFonts w:ascii="CCW Precursive 4" w:hAnsi="CCW Precursive 4"/>
                                <w:sz w:val="19"/>
                                <w:szCs w:val="19"/>
                              </w:rPr>
                              <w:t xml:space="preserve"> For example, w</w:t>
                            </w:r>
                            <w:r w:rsidR="007F50E7" w:rsidRPr="008D0AD4">
                              <w:rPr>
                                <w:rFonts w:ascii="CCW Precursive 4" w:hAnsi="CCW Precursive 4"/>
                                <w:sz w:val="19"/>
                                <w:szCs w:val="19"/>
                              </w:rPr>
                              <w:t>e will be looking at the importance of sto</w:t>
                            </w:r>
                            <w:r w:rsidR="000463B7" w:rsidRPr="008D0AD4">
                              <w:rPr>
                                <w:rFonts w:ascii="CCW Precursive 4" w:hAnsi="CCW Precursive 4"/>
                                <w:sz w:val="19"/>
                                <w:szCs w:val="19"/>
                              </w:rPr>
                              <w:t xml:space="preserve">ring food in the correct place </w:t>
                            </w:r>
                            <w:r w:rsidR="007F50E7" w:rsidRPr="008D0AD4">
                              <w:rPr>
                                <w:rFonts w:ascii="CCW Precursive 4" w:hAnsi="CCW Precursive 4"/>
                                <w:sz w:val="19"/>
                                <w:szCs w:val="19"/>
                              </w:rPr>
                              <w:t>and we will be studying food labels to discover where in th</w:t>
                            </w:r>
                            <w:r w:rsidR="00C91589" w:rsidRPr="008D0AD4">
                              <w:rPr>
                                <w:rFonts w:ascii="CCW Precursive 4" w:hAnsi="CCW Precursive 4"/>
                                <w:sz w:val="19"/>
                                <w:szCs w:val="19"/>
                              </w:rPr>
                              <w:t>e world our food comes from and</w:t>
                            </w:r>
                            <w:r w:rsidR="007F50E7" w:rsidRPr="008D0AD4">
                              <w:rPr>
                                <w:rFonts w:ascii="CCW Precursive 4" w:hAnsi="CCW Precursive 4"/>
                                <w:sz w:val="19"/>
                                <w:szCs w:val="19"/>
                              </w:rPr>
                              <w:t xml:space="preserve"> mapping the journey it makes before arriving on our plates!</w:t>
                            </w:r>
                          </w:p>
                          <w:p w:rsidR="000463B7" w:rsidRPr="008D0AD4" w:rsidRDefault="000463B7" w:rsidP="000463B7">
                            <w:pPr>
                              <w:jc w:val="center"/>
                              <w:rPr>
                                <w:rFonts w:ascii="CCW Precursive 4" w:hAnsi="CCW Precursive 4"/>
                                <w:b/>
                                <w:i/>
                                <w:sz w:val="2"/>
                                <w:szCs w:val="20"/>
                              </w:rPr>
                            </w:pPr>
                          </w:p>
                          <w:p w:rsidR="007F50E7" w:rsidRPr="008D0AD4" w:rsidRDefault="000463B7" w:rsidP="000463B7">
                            <w:pPr>
                              <w:jc w:val="center"/>
                              <w:rPr>
                                <w:rFonts w:ascii="CCW Precursive 4" w:hAnsi="CCW Precursive 4"/>
                                <w:b/>
                                <w:i/>
                                <w:sz w:val="20"/>
                                <w:szCs w:val="20"/>
                              </w:rPr>
                            </w:pPr>
                            <w:r w:rsidRPr="008D0AD4">
                              <w:rPr>
                                <w:rFonts w:ascii="CCW Precursive 4" w:hAnsi="CCW Precursive 4"/>
                                <w:b/>
                                <w:i/>
                                <w:sz w:val="20"/>
                                <w:szCs w:val="20"/>
                              </w:rPr>
                              <w:t>We will be really busy bees!</w:t>
                            </w:r>
                          </w:p>
                          <w:p w:rsidR="007F50E7" w:rsidRPr="000463B7" w:rsidRDefault="007F50E7" w:rsidP="00FA4D46">
                            <w:pPr>
                              <w:rPr>
                                <w:rFonts w:ascii="CCW Precursive 4" w:hAnsi="CCW Precursive 4"/>
                                <w:b/>
                                <w:sz w:val="22"/>
                              </w:rPr>
                            </w:pPr>
                          </w:p>
                          <w:p w:rsidR="007F50E7" w:rsidRDefault="007F50E7" w:rsidP="00FA4D46"/>
                          <w:p w:rsidR="007F50E7" w:rsidRDefault="007F50E7" w:rsidP="00FA4D46"/>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r>
                              <w:rPr>
                                <w:sz w:val="20"/>
                                <w:szCs w:val="20"/>
                              </w:rPr>
                              <w:t xml:space="preserve">Included in themed work are creative activities, simple science investigations, activities which explore our environment and activities which use information technology.                          </w:t>
                            </w:r>
                          </w:p>
                          <w:p w:rsidR="007F50E7" w:rsidRPr="0070421E" w:rsidRDefault="007F50E7" w:rsidP="00FA4D46">
                            <w:pPr>
                              <w:pStyle w:val="Default"/>
                              <w:jc w:val="right"/>
                              <w:rPr>
                                <w:sz w:val="20"/>
                                <w:szCs w:val="20"/>
                              </w:rPr>
                            </w:pPr>
                          </w:p>
                          <w:p w:rsidR="007F50E7" w:rsidRDefault="007F50E7" w:rsidP="00FA4D46"/>
                          <w:p w:rsidR="007F50E7" w:rsidRDefault="007F50E7" w:rsidP="00FA4D46">
                            <w:pPr>
                              <w:jc w:val="right"/>
                            </w:pPr>
                          </w:p>
                          <w:p w:rsidR="007F50E7" w:rsidRDefault="007F50E7" w:rsidP="00FA4D4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0.95pt;margin-top:99.2pt;width:558pt;height:363.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" strokeweight="1.5pt">
                <v:textbox>
                  <w:txbxContent>
                    <w:p w:rsidR="007F50E7" w:rsidRPr="008D0AD4" w:rsidRDefault="007F50E7" w:rsidP="003F4F09">
                      <w:pPr>
                        <w:jc w:val="center"/>
                        <w:rPr>
                          <w:rFonts w:ascii="CCW Precursive 4" w:hAnsi="CCW Precursive 4"/>
                          <w:sz w:val="19"/>
                          <w:szCs w:val="19"/>
                        </w:rPr>
                      </w:pPr>
                      <w:r w:rsidRPr="008D0AD4">
                        <w:rPr>
                          <w:rFonts w:ascii="CCW Precursive 4" w:hAnsi="CCW Precursive 4"/>
                          <w:sz w:val="19"/>
                          <w:szCs w:val="19"/>
                        </w:rPr>
                        <w:t xml:space="preserve">The World Around Us                  </w:t>
                      </w:r>
                    </w:p>
                    <w:p w:rsidR="008D0AD4" w:rsidRDefault="007F50E7" w:rsidP="008D0AD4">
                      <w:pPr>
                        <w:jc w:val="center"/>
                        <w:rPr>
                          <w:rFonts w:ascii="CCW Precursive 4" w:hAnsi="CCW Precursive 4"/>
                          <w:sz w:val="19"/>
                          <w:szCs w:val="19"/>
                        </w:rPr>
                      </w:pPr>
                      <w:r w:rsidRPr="008D0AD4">
                        <w:rPr>
                          <w:rFonts w:ascii="CCW Precursive 4" w:hAnsi="CCW Precursive 4"/>
                          <w:sz w:val="19"/>
                          <w:szCs w:val="19"/>
                        </w:rPr>
                        <w:t>(Science, Te</w:t>
                      </w:r>
                      <w:r w:rsidR="008D0AD4">
                        <w:rPr>
                          <w:rFonts w:ascii="CCW Precursive 4" w:hAnsi="CCW Precursive 4"/>
                          <w:sz w:val="19"/>
                          <w:szCs w:val="19"/>
                        </w:rPr>
                        <w:t>chnology, Geography and History</w:t>
                      </w:r>
                      <w:r w:rsidRPr="008D0AD4">
                        <w:rPr>
                          <w:rFonts w:ascii="CCW Precursive 4" w:hAnsi="CCW Precursive 4"/>
                          <w:sz w:val="19"/>
                          <w:szCs w:val="19"/>
                        </w:rPr>
                        <w:t xml:space="preserve">) </w:t>
                      </w:r>
                    </w:p>
                    <w:p w:rsidR="008D0AD4" w:rsidRPr="008D0AD4" w:rsidRDefault="008D0AD4" w:rsidP="008D0AD4">
                      <w:pPr>
                        <w:jc w:val="center"/>
                        <w:rPr>
                          <w:rFonts w:ascii="CCW Precursive 4" w:hAnsi="CCW Precursive 4"/>
                          <w:sz w:val="19"/>
                          <w:szCs w:val="19"/>
                        </w:rPr>
                      </w:pPr>
                    </w:p>
                    <w:p w:rsidR="008D0AD4" w:rsidRDefault="007F50E7" w:rsidP="003F4F09">
                      <w:pPr>
                        <w:rPr>
                          <w:rFonts w:ascii="CCW Precursive 4" w:hAnsi="CCW Precursive 4"/>
                          <w:b/>
                          <w:color w:val="008000"/>
                          <w:sz w:val="19"/>
                          <w:szCs w:val="19"/>
                        </w:rPr>
                      </w:pPr>
                      <w:r w:rsidRPr="008D0AD4">
                        <w:rPr>
                          <w:rFonts w:ascii="CCW Precursive 4" w:hAnsi="CCW Precursive 4"/>
                          <w:sz w:val="19"/>
                          <w:szCs w:val="19"/>
                        </w:rPr>
                        <w:t xml:space="preserve">The theme we are studying this term is </w:t>
                      </w:r>
                      <w:r w:rsidR="00FF178A" w:rsidRPr="008D0AD4">
                        <w:rPr>
                          <w:rFonts w:ascii="CCW Precursive 4" w:hAnsi="CCW Precursive 4"/>
                          <w:sz w:val="19"/>
                          <w:szCs w:val="19"/>
                        </w:rPr>
                        <w:t>‘</w:t>
                      </w:r>
                      <w:r w:rsidRPr="008D0AD4">
                        <w:rPr>
                          <w:rFonts w:ascii="CCW Precursive 4" w:hAnsi="CCW Precursive 4"/>
                          <w:b/>
                          <w:color w:val="008000"/>
                          <w:sz w:val="19"/>
                          <w:szCs w:val="19"/>
                        </w:rPr>
                        <w:t>Wonderful Me</w:t>
                      </w:r>
                      <w:r w:rsidR="00FF178A" w:rsidRPr="008D0AD4">
                        <w:rPr>
                          <w:rFonts w:ascii="CCW Precursive 4" w:hAnsi="CCW Precursive 4"/>
                          <w:b/>
                          <w:color w:val="008000"/>
                          <w:sz w:val="19"/>
                          <w:szCs w:val="19"/>
                        </w:rPr>
                        <w:t>’</w:t>
                      </w:r>
                      <w:r w:rsidRPr="008D0AD4">
                        <w:rPr>
                          <w:rFonts w:ascii="CCW Precursive 4" w:hAnsi="CCW Precursive 4"/>
                          <w:b/>
                          <w:color w:val="008000"/>
                          <w:sz w:val="19"/>
                          <w:szCs w:val="19"/>
                        </w:rPr>
                        <w:t>.</w:t>
                      </w:r>
                    </w:p>
                    <w:p w:rsidR="008D0AD4" w:rsidRPr="008D0AD4" w:rsidRDefault="008D0AD4" w:rsidP="003F4F09">
                      <w:pPr>
                        <w:rPr>
                          <w:rFonts w:ascii="CCW Precursive 4" w:hAnsi="CCW Precursive 4"/>
                          <w:b/>
                          <w:color w:val="008000"/>
                          <w:sz w:val="19"/>
                          <w:szCs w:val="19"/>
                        </w:rPr>
                      </w:pPr>
                    </w:p>
                    <w:p w:rsidR="008D0AD4" w:rsidRDefault="00F557F8" w:rsidP="00FA4D46">
                      <w:pPr>
                        <w:rPr>
                          <w:rFonts w:ascii="CCW Precursive 4" w:hAnsi="CCW Precursive 4"/>
                          <w:sz w:val="19"/>
                          <w:szCs w:val="19"/>
                        </w:rPr>
                      </w:pPr>
                      <w:r w:rsidRPr="008D0AD4">
                        <w:rPr>
                          <w:rFonts w:ascii="CCW Precursive 4" w:hAnsi="CCW Precursive 4"/>
                          <w:sz w:val="19"/>
                          <w:szCs w:val="19"/>
                        </w:rPr>
                        <w:t>The</w:t>
                      </w:r>
                      <w:r w:rsidR="007F50E7" w:rsidRPr="008D0AD4">
                        <w:rPr>
                          <w:rFonts w:ascii="CCW Precursive 4" w:hAnsi="CCW Precursive 4"/>
                          <w:sz w:val="19"/>
                          <w:szCs w:val="19"/>
                        </w:rPr>
                        <w:t xml:space="preserve"> focus of this topic in September is to help the children gain a greater understanding of ‘Ourselves’, our bodies and how to care for them. We have an exciting few weeks ahead of us in P.2! </w:t>
                      </w:r>
                      <w:r w:rsidRPr="008D0AD4">
                        <w:rPr>
                          <w:rFonts w:ascii="CCW Precursive 4" w:hAnsi="CCW Precursive 4"/>
                          <w:sz w:val="19"/>
                          <w:szCs w:val="19"/>
                        </w:rPr>
                        <w:t>We will be busy learning about our senses, carrying out experiments based</w:t>
                      </w:r>
                      <w:r w:rsidR="00A4190A" w:rsidRPr="008D0AD4">
                        <w:rPr>
                          <w:rFonts w:ascii="CCW Precursive 4" w:hAnsi="CCW Precursive 4"/>
                          <w:sz w:val="19"/>
                          <w:szCs w:val="19"/>
                        </w:rPr>
                        <w:t xml:space="preserve"> on</w:t>
                      </w:r>
                      <w:r w:rsidRPr="008D0AD4">
                        <w:rPr>
                          <w:rFonts w:ascii="CCW Precursive 4" w:hAnsi="CCW Precursive 4"/>
                          <w:sz w:val="19"/>
                          <w:szCs w:val="19"/>
                        </w:rPr>
                        <w:t xml:space="preserve"> investigating </w:t>
                      </w:r>
                      <w:r w:rsidR="00230AD4" w:rsidRPr="008D0AD4">
                        <w:rPr>
                          <w:rFonts w:ascii="CCW Precursive 4" w:hAnsi="CCW Precursive 4"/>
                          <w:sz w:val="19"/>
                          <w:szCs w:val="19"/>
                        </w:rPr>
                        <w:t>the role they play in</w:t>
                      </w:r>
                      <w:r w:rsidR="002C43E7">
                        <w:rPr>
                          <w:rFonts w:ascii="CCW Precursive 4" w:hAnsi="CCW Precursive 4"/>
                          <w:sz w:val="19"/>
                          <w:szCs w:val="19"/>
                        </w:rPr>
                        <w:t xml:space="preserve"> our daily live</w:t>
                      </w:r>
                      <w:r w:rsidR="004C1A49">
                        <w:rPr>
                          <w:rFonts w:ascii="CCW Precursive 4" w:hAnsi="CCW Precursive 4"/>
                          <w:sz w:val="19"/>
                          <w:szCs w:val="19"/>
                        </w:rPr>
                        <w:t>s</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This topic has already led us to looking at our unique character</w:t>
                      </w:r>
                      <w:r w:rsidR="000463B7" w:rsidRPr="008D0AD4">
                        <w:rPr>
                          <w:rFonts w:ascii="CCW Precursive 4" w:hAnsi="CCW Precursive 4"/>
                          <w:sz w:val="19"/>
                          <w:szCs w:val="19"/>
                        </w:rPr>
                        <w:t xml:space="preserve">istics e.g. hair colour and eye colour. </w:t>
                      </w:r>
                      <w:r w:rsidR="006C2CFA" w:rsidRPr="008D0AD4">
                        <w:rPr>
                          <w:rFonts w:ascii="CCW Precursive 4" w:hAnsi="CCW Precursive 4"/>
                          <w:sz w:val="19"/>
                          <w:szCs w:val="19"/>
                        </w:rPr>
                        <w:t>We will write</w:t>
                      </w:r>
                      <w:r w:rsidR="00230AD4" w:rsidRPr="008D0AD4">
                        <w:rPr>
                          <w:rFonts w:ascii="CCW Precursive 4" w:hAnsi="CCW Precursive 4"/>
                          <w:sz w:val="19"/>
                          <w:szCs w:val="19"/>
                        </w:rPr>
                        <w:t xml:space="preserve"> </w:t>
                      </w:r>
                      <w:r w:rsidR="009E45A4" w:rsidRPr="008D0AD4">
                        <w:rPr>
                          <w:rFonts w:ascii="CCW Precursive 4" w:hAnsi="CCW Precursive 4"/>
                          <w:sz w:val="19"/>
                          <w:szCs w:val="19"/>
                        </w:rPr>
                        <w:t xml:space="preserve">facts </w:t>
                      </w:r>
                      <w:r w:rsidR="006C2CFA" w:rsidRPr="008D0AD4">
                        <w:rPr>
                          <w:rFonts w:ascii="CCW Precursive 4" w:hAnsi="CCW Precursive 4"/>
                          <w:sz w:val="19"/>
                          <w:szCs w:val="19"/>
                        </w:rPr>
                        <w:t>about our body and will discuss</w:t>
                      </w:r>
                      <w:r w:rsidR="00D154C9" w:rsidRPr="008D0AD4">
                        <w:rPr>
                          <w:rFonts w:ascii="CCW Precursive 4" w:hAnsi="CCW Precursive 4"/>
                          <w:sz w:val="19"/>
                          <w:szCs w:val="19"/>
                        </w:rPr>
                        <w:t xml:space="preserve"> </w:t>
                      </w:r>
                      <w:r w:rsidR="00157FE2" w:rsidRPr="008D0AD4">
                        <w:rPr>
                          <w:rFonts w:ascii="CCW Precursive 4" w:hAnsi="CCW Precursive 4"/>
                          <w:sz w:val="19"/>
                          <w:szCs w:val="19"/>
                        </w:rPr>
                        <w:t>our uniqueness by looking at our fingerprint</w:t>
                      </w:r>
                      <w:r w:rsidR="00C91589" w:rsidRPr="008D0AD4">
                        <w:rPr>
                          <w:rFonts w:ascii="CCW Precursive 4" w:hAnsi="CCW Precursive 4"/>
                          <w:sz w:val="19"/>
                          <w:szCs w:val="19"/>
                        </w:rPr>
                        <w:t>s</w:t>
                      </w:r>
                      <w:r w:rsidR="000463B7" w:rsidRPr="008D0AD4">
                        <w:rPr>
                          <w:rFonts w:ascii="CCW Precursive 4" w:hAnsi="CCW Precursive 4"/>
                          <w:sz w:val="19"/>
                          <w:szCs w:val="19"/>
                        </w:rPr>
                        <w:t>. We will be considering adjectives</w:t>
                      </w:r>
                      <w:r w:rsidR="0059306D" w:rsidRPr="008D0AD4">
                        <w:rPr>
                          <w:rFonts w:ascii="CCW Precursive 4" w:hAnsi="CCW Precursive 4"/>
                          <w:sz w:val="19"/>
                          <w:szCs w:val="19"/>
                        </w:rPr>
                        <w:t xml:space="preserve"> to</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 xml:space="preserve">describe </w:t>
                      </w:r>
                      <w:r w:rsidR="0059306D" w:rsidRPr="008D0AD4">
                        <w:rPr>
                          <w:rFonts w:ascii="CCW Precursive 4" w:hAnsi="CCW Precursive 4"/>
                          <w:sz w:val="19"/>
                          <w:szCs w:val="19"/>
                        </w:rPr>
                        <w:t>ourselves</w:t>
                      </w:r>
                      <w:r w:rsidR="00D154C9" w:rsidRPr="008D0AD4">
                        <w:rPr>
                          <w:rFonts w:ascii="CCW Precursive 4" w:hAnsi="CCW Precursive 4"/>
                          <w:sz w:val="19"/>
                          <w:szCs w:val="19"/>
                        </w:rPr>
                        <w:t xml:space="preserve"> </w:t>
                      </w:r>
                      <w:r w:rsidR="000463B7" w:rsidRPr="008D0AD4">
                        <w:rPr>
                          <w:rFonts w:ascii="CCW Precursive 4" w:hAnsi="CCW Precursive 4"/>
                          <w:sz w:val="19"/>
                          <w:szCs w:val="19"/>
                        </w:rPr>
                        <w:t>and will</w:t>
                      </w:r>
                      <w:r w:rsidR="00552C7A" w:rsidRPr="008D0AD4">
                        <w:rPr>
                          <w:rFonts w:ascii="CCW Precursive 4" w:hAnsi="CCW Precursive 4"/>
                          <w:sz w:val="19"/>
                          <w:szCs w:val="19"/>
                        </w:rPr>
                        <w:t xml:space="preserve"> </w:t>
                      </w:r>
                      <w:r w:rsidR="000463B7" w:rsidRPr="008D0AD4">
                        <w:rPr>
                          <w:rFonts w:ascii="CCW Precursive 4" w:hAnsi="CCW Precursive 4"/>
                          <w:sz w:val="19"/>
                          <w:szCs w:val="19"/>
                        </w:rPr>
                        <w:t>discuss</w:t>
                      </w:r>
                      <w:r w:rsidR="00C91589" w:rsidRPr="008D0AD4">
                        <w:rPr>
                          <w:rFonts w:ascii="CCW Precursive 4" w:hAnsi="CCW Precursive 4"/>
                          <w:sz w:val="19"/>
                          <w:szCs w:val="19"/>
                        </w:rPr>
                        <w:t xml:space="preserve"> what makes us special</w:t>
                      </w:r>
                      <w:r w:rsidR="00D154C9" w:rsidRPr="008D0AD4">
                        <w:rPr>
                          <w:rFonts w:ascii="CCW Precursive 4" w:hAnsi="CCW Precursive 4"/>
                          <w:sz w:val="19"/>
                          <w:szCs w:val="19"/>
                        </w:rPr>
                        <w:t>.</w:t>
                      </w:r>
                      <w:r w:rsidR="00A4190A" w:rsidRPr="008D0AD4">
                        <w:rPr>
                          <w:rFonts w:ascii="CCW Precursive 4" w:hAnsi="CCW Precursive 4"/>
                          <w:sz w:val="19"/>
                          <w:szCs w:val="19"/>
                        </w:rPr>
                        <w:t xml:space="preserve"> We</w:t>
                      </w:r>
                      <w:r w:rsidR="006C2CFA" w:rsidRPr="008D0AD4">
                        <w:rPr>
                          <w:rFonts w:ascii="CCW Precursive 4" w:hAnsi="CCW Precursive 4"/>
                          <w:sz w:val="19"/>
                          <w:szCs w:val="19"/>
                        </w:rPr>
                        <w:t xml:space="preserve"> will</w:t>
                      </w:r>
                      <w:r w:rsidR="008D0AD4" w:rsidRPr="008D0AD4">
                        <w:rPr>
                          <w:rFonts w:ascii="CCW Precursive 4" w:hAnsi="CCW Precursive 4"/>
                          <w:sz w:val="19"/>
                          <w:szCs w:val="19"/>
                        </w:rPr>
                        <w:t xml:space="preserve"> have</w:t>
                      </w:r>
                      <w:r w:rsidR="000463B7" w:rsidRPr="008D0AD4">
                        <w:rPr>
                          <w:rFonts w:ascii="CCW Precursive 4" w:hAnsi="CCW Precursive 4"/>
                          <w:sz w:val="19"/>
                          <w:szCs w:val="19"/>
                        </w:rPr>
                        <w:t xml:space="preserve"> hospital</w:t>
                      </w:r>
                      <w:r w:rsidR="008D0AD4" w:rsidRPr="008D0AD4">
                        <w:rPr>
                          <w:rFonts w:ascii="CCW Precursive 4" w:hAnsi="CCW Precursive 4"/>
                          <w:sz w:val="19"/>
                          <w:szCs w:val="19"/>
                        </w:rPr>
                        <w:t xml:space="preserve"> role play equipment</w:t>
                      </w:r>
                      <w:r w:rsidR="00A4190A" w:rsidRPr="008D0AD4">
                        <w:rPr>
                          <w:rFonts w:ascii="CCW Precursive 4" w:hAnsi="CCW Precursive 4"/>
                          <w:sz w:val="19"/>
                          <w:szCs w:val="19"/>
                        </w:rPr>
                        <w:t xml:space="preserve"> set up</w:t>
                      </w:r>
                      <w:r w:rsidR="00D154C9" w:rsidRPr="008D0AD4">
                        <w:rPr>
                          <w:rFonts w:ascii="CCW Precursive 4" w:hAnsi="CCW Precursive 4"/>
                          <w:sz w:val="19"/>
                          <w:szCs w:val="19"/>
                        </w:rPr>
                        <w:t xml:space="preserve"> in the classroom</w:t>
                      </w:r>
                      <w:r w:rsidR="00A4190A" w:rsidRPr="008D0AD4">
                        <w:rPr>
                          <w:rFonts w:ascii="CCW Precursive 4" w:hAnsi="CCW Precursive 4"/>
                          <w:sz w:val="19"/>
                          <w:szCs w:val="19"/>
                        </w:rPr>
                        <w:t xml:space="preserve"> for play based learning and</w:t>
                      </w:r>
                      <w:r w:rsidR="00552C7A" w:rsidRPr="008D0AD4">
                        <w:rPr>
                          <w:rFonts w:ascii="CCW Precursive 4" w:hAnsi="CCW Precursive 4"/>
                          <w:sz w:val="19"/>
                          <w:szCs w:val="19"/>
                        </w:rPr>
                        <w:t xml:space="preserve"> we</w:t>
                      </w:r>
                      <w:r w:rsidR="00A4190A" w:rsidRPr="008D0AD4">
                        <w:rPr>
                          <w:rFonts w:ascii="CCW Precursive 4" w:hAnsi="CCW Precursive 4"/>
                          <w:sz w:val="19"/>
                          <w:szCs w:val="19"/>
                        </w:rPr>
                        <w:t xml:space="preserve"> will</w:t>
                      </w:r>
                      <w:r w:rsidR="00D154C9" w:rsidRPr="008D0AD4">
                        <w:rPr>
                          <w:rFonts w:ascii="CCW Precursive 4" w:hAnsi="CCW Precursive 4"/>
                          <w:sz w:val="19"/>
                          <w:szCs w:val="19"/>
                        </w:rPr>
                        <w:t xml:space="preserve"> be</w:t>
                      </w:r>
                      <w:r w:rsidR="00A4190A" w:rsidRPr="008D0AD4">
                        <w:rPr>
                          <w:rFonts w:ascii="CCW Precursive 4" w:hAnsi="CCW Precursive 4"/>
                          <w:sz w:val="19"/>
                          <w:szCs w:val="19"/>
                        </w:rPr>
                        <w:t xml:space="preserve"> re-enact</w:t>
                      </w:r>
                      <w:r w:rsidR="00D154C9" w:rsidRPr="008D0AD4">
                        <w:rPr>
                          <w:rFonts w:ascii="CCW Precursive 4" w:hAnsi="CCW Precursive 4"/>
                          <w:sz w:val="19"/>
                          <w:szCs w:val="19"/>
                        </w:rPr>
                        <w:t>ing</w:t>
                      </w:r>
                      <w:r w:rsidR="00A4190A" w:rsidRPr="008D0AD4">
                        <w:rPr>
                          <w:rFonts w:ascii="CCW Precursive 4" w:hAnsi="CCW Precursive 4"/>
                          <w:sz w:val="19"/>
                          <w:szCs w:val="19"/>
                        </w:rPr>
                        <w:t xml:space="preserve"> the roles of</w:t>
                      </w:r>
                      <w:r w:rsidR="00FF178A" w:rsidRPr="008D0AD4">
                        <w:rPr>
                          <w:rFonts w:ascii="CCW Precursive 4" w:hAnsi="CCW Precursive 4"/>
                          <w:sz w:val="19"/>
                          <w:szCs w:val="19"/>
                        </w:rPr>
                        <w:t xml:space="preserve"> patient</w:t>
                      </w:r>
                      <w:r w:rsidR="000463B7" w:rsidRPr="008D0AD4">
                        <w:rPr>
                          <w:rFonts w:ascii="CCW Precursive 4" w:hAnsi="CCW Precursive 4"/>
                          <w:sz w:val="19"/>
                          <w:szCs w:val="19"/>
                        </w:rPr>
                        <w:t>s</w:t>
                      </w:r>
                      <w:r w:rsidR="00FF178A" w:rsidRPr="008D0AD4">
                        <w:rPr>
                          <w:rFonts w:ascii="CCW Precursive 4" w:hAnsi="CCW Precursive 4"/>
                          <w:sz w:val="19"/>
                          <w:szCs w:val="19"/>
                        </w:rPr>
                        <w:t>, doctor</w:t>
                      </w:r>
                      <w:r w:rsidR="000463B7" w:rsidRPr="008D0AD4">
                        <w:rPr>
                          <w:rFonts w:ascii="CCW Precursive 4" w:hAnsi="CCW Precursive 4"/>
                          <w:sz w:val="19"/>
                          <w:szCs w:val="19"/>
                        </w:rPr>
                        <w:t>s</w:t>
                      </w:r>
                      <w:r w:rsidR="00FF178A" w:rsidRPr="008D0AD4">
                        <w:rPr>
                          <w:rFonts w:ascii="CCW Precursive 4" w:hAnsi="CCW Precursive 4"/>
                          <w:sz w:val="19"/>
                          <w:szCs w:val="19"/>
                        </w:rPr>
                        <w:t xml:space="preserve"> and nurse</w:t>
                      </w:r>
                      <w:r w:rsidR="000463B7" w:rsidRPr="008D0AD4">
                        <w:rPr>
                          <w:rFonts w:ascii="CCW Precursive 4" w:hAnsi="CCW Precursive 4"/>
                          <w:sz w:val="19"/>
                          <w:szCs w:val="19"/>
                        </w:rPr>
                        <w:t>s</w:t>
                      </w:r>
                      <w:r w:rsidR="00FF178A" w:rsidRPr="008D0AD4">
                        <w:rPr>
                          <w:rFonts w:ascii="CCW Precursive 4" w:hAnsi="CCW Precursive 4"/>
                          <w:sz w:val="19"/>
                          <w:szCs w:val="19"/>
                        </w:rPr>
                        <w:t xml:space="preserve">. </w:t>
                      </w:r>
                      <w:r w:rsidR="00230AD4" w:rsidRPr="008D0AD4">
                        <w:rPr>
                          <w:rFonts w:ascii="CCW Precursive 4" w:hAnsi="CCW Precursive 4"/>
                          <w:sz w:val="19"/>
                          <w:szCs w:val="19"/>
                        </w:rPr>
                        <w:t>Any parent who work</w:t>
                      </w:r>
                      <w:r w:rsidR="00B00F46" w:rsidRPr="008D0AD4">
                        <w:rPr>
                          <w:rFonts w:ascii="CCW Precursive 4" w:hAnsi="CCW Precursive 4"/>
                          <w:sz w:val="19"/>
                          <w:szCs w:val="19"/>
                        </w:rPr>
                        <w:t>s</w:t>
                      </w:r>
                      <w:r w:rsidR="00230AD4" w:rsidRPr="008D0AD4">
                        <w:rPr>
                          <w:rFonts w:ascii="CCW Precursive 4" w:hAnsi="CCW Precursive 4"/>
                          <w:sz w:val="19"/>
                          <w:szCs w:val="19"/>
                        </w:rPr>
                        <w:t xml:space="preserve"> in </w:t>
                      </w:r>
                      <w:r w:rsidR="00451FC4" w:rsidRPr="008D0AD4">
                        <w:rPr>
                          <w:rFonts w:ascii="CCW Precursive 4" w:hAnsi="CCW Precursive 4"/>
                          <w:sz w:val="19"/>
                          <w:szCs w:val="19"/>
                        </w:rPr>
                        <w:t xml:space="preserve">the </w:t>
                      </w:r>
                      <w:r w:rsidR="00230AD4" w:rsidRPr="008D0AD4">
                        <w:rPr>
                          <w:rFonts w:ascii="CCW Precursive 4" w:hAnsi="CCW Precursive 4"/>
                          <w:sz w:val="19"/>
                          <w:szCs w:val="19"/>
                        </w:rPr>
                        <w:t>healthcare</w:t>
                      </w:r>
                      <w:r w:rsidR="00451FC4" w:rsidRPr="008D0AD4">
                        <w:rPr>
                          <w:rFonts w:ascii="CCW Precursive 4" w:hAnsi="CCW Precursive 4"/>
                          <w:sz w:val="19"/>
                          <w:szCs w:val="19"/>
                        </w:rPr>
                        <w:t xml:space="preserve"> profession</w:t>
                      </w:r>
                      <w:r w:rsidR="004C1A49">
                        <w:rPr>
                          <w:rFonts w:ascii="CCW Precursive 4" w:hAnsi="CCW Precursive 4"/>
                          <w:sz w:val="19"/>
                          <w:szCs w:val="19"/>
                        </w:rPr>
                        <w:t xml:space="preserve"> who</w:t>
                      </w:r>
                      <w:r w:rsidR="00230AD4" w:rsidRPr="008D0AD4">
                        <w:rPr>
                          <w:rFonts w:ascii="CCW Precursive 4" w:hAnsi="CCW Precursive 4"/>
                          <w:sz w:val="19"/>
                          <w:szCs w:val="19"/>
                        </w:rPr>
                        <w:t xml:space="preserve"> would like to talk to the class about what they do would be</w:t>
                      </w:r>
                      <w:r w:rsidR="008D0AD4" w:rsidRPr="008D0AD4">
                        <w:rPr>
                          <w:rFonts w:ascii="CCW Precursive 4" w:hAnsi="CCW Precursive 4"/>
                          <w:sz w:val="19"/>
                          <w:szCs w:val="19"/>
                        </w:rPr>
                        <w:t xml:space="preserve"> very welcome to even share</w:t>
                      </w:r>
                      <w:r w:rsidR="00D154C9" w:rsidRPr="008D0AD4">
                        <w:rPr>
                          <w:rFonts w:ascii="CCW Precursive 4" w:hAnsi="CCW Precursive 4"/>
                          <w:sz w:val="19"/>
                          <w:szCs w:val="19"/>
                        </w:rPr>
                        <w:t xml:space="preserve"> their knowledge</w:t>
                      </w:r>
                      <w:r w:rsidR="008D0AD4" w:rsidRPr="008D0AD4">
                        <w:rPr>
                          <w:rFonts w:ascii="CCW Precursive 4" w:hAnsi="CCW Precursive 4"/>
                          <w:sz w:val="19"/>
                          <w:szCs w:val="19"/>
                        </w:rPr>
                        <w:t xml:space="preserve"> via video chat</w:t>
                      </w:r>
                      <w:r w:rsidR="004C1A49">
                        <w:rPr>
                          <w:rFonts w:ascii="CCW Precursive 4" w:hAnsi="CCW Precursive 4"/>
                          <w:sz w:val="19"/>
                          <w:szCs w:val="19"/>
                        </w:rPr>
                        <w:t>.</w:t>
                      </w:r>
                      <w:r w:rsidR="00FF178A" w:rsidRPr="008D0AD4">
                        <w:rPr>
                          <w:rFonts w:ascii="CCW Precursive 4" w:hAnsi="CCW Precursive 4"/>
                          <w:sz w:val="19"/>
                          <w:szCs w:val="19"/>
                        </w:rPr>
                        <w:t xml:space="preserve"> </w:t>
                      </w:r>
                      <w:r w:rsidR="00D154C9" w:rsidRPr="008D0AD4">
                        <w:rPr>
                          <w:rFonts w:ascii="CCW Precursive 4" w:hAnsi="CCW Precursive 4"/>
                          <w:sz w:val="19"/>
                          <w:szCs w:val="19"/>
                        </w:rPr>
                        <w:t xml:space="preserve"> </w:t>
                      </w:r>
                    </w:p>
                    <w:p w:rsidR="008D0AD4" w:rsidRPr="008D0AD4" w:rsidRDefault="008D0AD4" w:rsidP="00FA4D46">
                      <w:pPr>
                        <w:rPr>
                          <w:rFonts w:ascii="CCW Precursive 4" w:hAnsi="CCW Precursive 4"/>
                          <w:sz w:val="19"/>
                          <w:szCs w:val="19"/>
                        </w:rPr>
                      </w:pPr>
                    </w:p>
                    <w:p w:rsidR="008D0AD4" w:rsidRPr="008D0AD4" w:rsidRDefault="000B712E" w:rsidP="00FA4D46">
                      <w:pPr>
                        <w:rPr>
                          <w:rFonts w:ascii="CCW Precursive 4" w:hAnsi="CCW Precursive 4"/>
                          <w:sz w:val="19"/>
                          <w:szCs w:val="19"/>
                        </w:rPr>
                      </w:pPr>
                      <w:r w:rsidRPr="008D0AD4">
                        <w:rPr>
                          <w:rFonts w:ascii="CCW Precursive 4" w:hAnsi="CCW Precursive 4"/>
                          <w:sz w:val="19"/>
                          <w:szCs w:val="19"/>
                        </w:rPr>
                        <w:t>Our Topic will change</w:t>
                      </w:r>
                      <w:r w:rsidR="007F50E7" w:rsidRPr="008D0AD4">
                        <w:rPr>
                          <w:rFonts w:ascii="CCW Precursive 4" w:hAnsi="CCW Precursive 4"/>
                          <w:sz w:val="19"/>
                          <w:szCs w:val="19"/>
                        </w:rPr>
                        <w:t xml:space="preserve"> to “</w:t>
                      </w:r>
                      <w:r w:rsidR="007F50E7" w:rsidRPr="008D0AD4">
                        <w:rPr>
                          <w:rFonts w:ascii="CCW Precursive 4" w:hAnsi="CCW Precursive 4"/>
                          <w:b/>
                          <w:color w:val="00B050"/>
                          <w:sz w:val="19"/>
                          <w:szCs w:val="19"/>
                        </w:rPr>
                        <w:t>Yum, Yum</w:t>
                      </w:r>
                      <w:r w:rsidR="00D154C9" w:rsidRPr="008D0AD4">
                        <w:rPr>
                          <w:rFonts w:ascii="CCW Precursive 4" w:hAnsi="CCW Precursive 4"/>
                          <w:sz w:val="19"/>
                          <w:szCs w:val="19"/>
                        </w:rPr>
                        <w:t>”</w:t>
                      </w:r>
                      <w:r w:rsidRPr="008D0AD4">
                        <w:rPr>
                          <w:rFonts w:ascii="CCW Precursive 4" w:hAnsi="CCW Precursive 4"/>
                          <w:sz w:val="19"/>
                          <w:szCs w:val="19"/>
                        </w:rPr>
                        <w:t xml:space="preserve"> in the second half of the term</w:t>
                      </w:r>
                      <w:r w:rsidR="00D154C9" w:rsidRPr="008D0AD4">
                        <w:rPr>
                          <w:rFonts w:ascii="CCW Precursive 4" w:hAnsi="CCW Precursive 4"/>
                          <w:sz w:val="19"/>
                          <w:szCs w:val="19"/>
                        </w:rPr>
                        <w:t>. The</w:t>
                      </w:r>
                      <w:r w:rsidR="007F50E7" w:rsidRPr="008D0AD4">
                        <w:rPr>
                          <w:rFonts w:ascii="CCW Precursive 4" w:hAnsi="CCW Precursive 4"/>
                          <w:sz w:val="19"/>
                          <w:szCs w:val="19"/>
                        </w:rPr>
                        <w:t xml:space="preserve"> children </w:t>
                      </w:r>
                      <w:r w:rsidR="00D154C9" w:rsidRPr="008D0AD4">
                        <w:rPr>
                          <w:rFonts w:ascii="CCW Precursive 4" w:hAnsi="CCW Precursive 4"/>
                          <w:sz w:val="19"/>
                          <w:szCs w:val="19"/>
                        </w:rPr>
                        <w:t xml:space="preserve">will </w:t>
                      </w:r>
                      <w:r w:rsidR="007F50E7" w:rsidRPr="008D0AD4">
                        <w:rPr>
                          <w:rFonts w:ascii="CCW Precursive 4" w:hAnsi="CCW Precursive 4"/>
                          <w:sz w:val="19"/>
                          <w:szCs w:val="19"/>
                        </w:rPr>
                        <w:t xml:space="preserve">investigate the importance of having a healthy </w:t>
                      </w:r>
                      <w:r w:rsidR="00451FC4" w:rsidRPr="008D0AD4">
                        <w:rPr>
                          <w:rFonts w:ascii="CCW Precursive 4" w:hAnsi="CCW Precursive 4"/>
                          <w:sz w:val="19"/>
                          <w:szCs w:val="19"/>
                        </w:rPr>
                        <w:t xml:space="preserve">and balanced </w:t>
                      </w:r>
                      <w:r w:rsidR="000463B7" w:rsidRPr="008D0AD4">
                        <w:rPr>
                          <w:rFonts w:ascii="CCW Precursive 4" w:hAnsi="CCW Precursive 4"/>
                          <w:sz w:val="19"/>
                          <w:szCs w:val="19"/>
                        </w:rPr>
                        <w:t xml:space="preserve">diet. </w:t>
                      </w:r>
                      <w:r w:rsidR="007F50E7" w:rsidRPr="008D0AD4">
                        <w:rPr>
                          <w:rFonts w:ascii="CCW Precursive 4" w:hAnsi="CCW Precursive 4"/>
                          <w:sz w:val="19"/>
                          <w:szCs w:val="19"/>
                        </w:rPr>
                        <w:t>We will look at different types of food, sorting them into what we think we should eat most or least often and we will be investigating the hidden sugar content in foods and drinks.</w:t>
                      </w:r>
                      <w:r w:rsidR="000463B7" w:rsidRPr="008D0AD4">
                        <w:rPr>
                          <w:rFonts w:ascii="CCW Precursive 4" w:hAnsi="CCW Precursive 4"/>
                          <w:sz w:val="19"/>
                          <w:szCs w:val="19"/>
                        </w:rPr>
                        <w:t xml:space="preserve"> </w:t>
                      </w:r>
                      <w:r w:rsidR="00C91589" w:rsidRPr="008D0AD4">
                        <w:rPr>
                          <w:rFonts w:ascii="CCW Precursive 4" w:hAnsi="CCW Precursive 4"/>
                          <w:sz w:val="19"/>
                          <w:szCs w:val="19"/>
                        </w:rPr>
                        <w:t>This topic will</w:t>
                      </w:r>
                      <w:r w:rsidR="007F50E7" w:rsidRPr="008D0AD4">
                        <w:rPr>
                          <w:rFonts w:ascii="CCW Precursive 4" w:hAnsi="CCW Precursive 4"/>
                          <w:sz w:val="19"/>
                          <w:szCs w:val="19"/>
                        </w:rPr>
                        <w:t xml:space="preserve"> allow huge potential f</w:t>
                      </w:r>
                      <w:r w:rsidR="00C91589" w:rsidRPr="008D0AD4">
                        <w:rPr>
                          <w:rFonts w:ascii="CCW Precursive 4" w:hAnsi="CCW Precursive 4"/>
                          <w:sz w:val="19"/>
                          <w:szCs w:val="19"/>
                        </w:rPr>
                        <w:t>or investigation an</w:t>
                      </w:r>
                      <w:r w:rsidR="00FF178A" w:rsidRPr="008D0AD4">
                        <w:rPr>
                          <w:rFonts w:ascii="CCW Precursive 4" w:hAnsi="CCW Precursive 4"/>
                          <w:sz w:val="19"/>
                          <w:szCs w:val="19"/>
                        </w:rPr>
                        <w:t>d research.</w:t>
                      </w:r>
                      <w:r w:rsidR="00C91589" w:rsidRPr="008D0AD4">
                        <w:rPr>
                          <w:rFonts w:ascii="CCW Precursive 4" w:hAnsi="CCW Precursive 4"/>
                          <w:sz w:val="19"/>
                          <w:szCs w:val="19"/>
                        </w:rPr>
                        <w:t xml:space="preserve"> For example, w</w:t>
                      </w:r>
                      <w:r w:rsidR="007F50E7" w:rsidRPr="008D0AD4">
                        <w:rPr>
                          <w:rFonts w:ascii="CCW Precursive 4" w:hAnsi="CCW Precursive 4"/>
                          <w:sz w:val="19"/>
                          <w:szCs w:val="19"/>
                        </w:rPr>
                        <w:t>e will be looking at the importance of sto</w:t>
                      </w:r>
                      <w:r w:rsidR="000463B7" w:rsidRPr="008D0AD4">
                        <w:rPr>
                          <w:rFonts w:ascii="CCW Precursive 4" w:hAnsi="CCW Precursive 4"/>
                          <w:sz w:val="19"/>
                          <w:szCs w:val="19"/>
                        </w:rPr>
                        <w:t xml:space="preserve">ring food in the correct place </w:t>
                      </w:r>
                      <w:r w:rsidR="007F50E7" w:rsidRPr="008D0AD4">
                        <w:rPr>
                          <w:rFonts w:ascii="CCW Precursive 4" w:hAnsi="CCW Precursive 4"/>
                          <w:sz w:val="19"/>
                          <w:szCs w:val="19"/>
                        </w:rPr>
                        <w:t>and we will be studying food labels to discover where in th</w:t>
                      </w:r>
                      <w:r w:rsidR="00C91589" w:rsidRPr="008D0AD4">
                        <w:rPr>
                          <w:rFonts w:ascii="CCW Precursive 4" w:hAnsi="CCW Precursive 4"/>
                          <w:sz w:val="19"/>
                          <w:szCs w:val="19"/>
                        </w:rPr>
                        <w:t>e world our food comes from and</w:t>
                      </w:r>
                      <w:r w:rsidR="007F50E7" w:rsidRPr="008D0AD4">
                        <w:rPr>
                          <w:rFonts w:ascii="CCW Precursive 4" w:hAnsi="CCW Precursive 4"/>
                          <w:sz w:val="19"/>
                          <w:szCs w:val="19"/>
                        </w:rPr>
                        <w:t xml:space="preserve"> mapping the journey it makes before arriving on our plates!</w:t>
                      </w:r>
                    </w:p>
                    <w:p w:rsidR="000463B7" w:rsidRPr="008D0AD4" w:rsidRDefault="000463B7" w:rsidP="000463B7">
                      <w:pPr>
                        <w:jc w:val="center"/>
                        <w:rPr>
                          <w:rFonts w:ascii="CCW Precursive 4" w:hAnsi="CCW Precursive 4"/>
                          <w:b/>
                          <w:i/>
                          <w:sz w:val="2"/>
                          <w:szCs w:val="20"/>
                        </w:rPr>
                      </w:pPr>
                    </w:p>
                    <w:p w:rsidR="007F50E7" w:rsidRPr="008D0AD4" w:rsidRDefault="000463B7" w:rsidP="000463B7">
                      <w:pPr>
                        <w:jc w:val="center"/>
                        <w:rPr>
                          <w:rFonts w:ascii="CCW Precursive 4" w:hAnsi="CCW Precursive 4"/>
                          <w:b/>
                          <w:i/>
                          <w:sz w:val="20"/>
                          <w:szCs w:val="20"/>
                        </w:rPr>
                      </w:pPr>
                      <w:r w:rsidRPr="008D0AD4">
                        <w:rPr>
                          <w:rFonts w:ascii="CCW Precursive 4" w:hAnsi="CCW Precursive 4"/>
                          <w:b/>
                          <w:i/>
                          <w:sz w:val="20"/>
                          <w:szCs w:val="20"/>
                        </w:rPr>
                        <w:t>We will be really busy bees!</w:t>
                      </w:r>
                    </w:p>
                    <w:p w:rsidR="007F50E7" w:rsidRPr="000463B7" w:rsidRDefault="007F50E7" w:rsidP="00FA4D46">
                      <w:pPr>
                        <w:rPr>
                          <w:rFonts w:ascii="CCW Precursive 4" w:hAnsi="CCW Precursive 4"/>
                          <w:b/>
                          <w:sz w:val="22"/>
                        </w:rPr>
                      </w:pPr>
                    </w:p>
                    <w:p w:rsidR="007F50E7" w:rsidRDefault="007F50E7" w:rsidP="00FA4D46"/>
                    <w:p w:rsidR="007F50E7" w:rsidRDefault="007F50E7" w:rsidP="00FA4D46"/>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r>
                        <w:rPr>
                          <w:sz w:val="20"/>
                          <w:szCs w:val="20"/>
                        </w:rPr>
                        <w:t xml:space="preserve">Included in themed work are creative activities, simple science investigations, activities which explore our environment and activities which use information technology.                          </w:t>
                      </w:r>
                    </w:p>
                    <w:p w:rsidR="007F50E7" w:rsidRPr="0070421E" w:rsidRDefault="007F50E7" w:rsidP="00FA4D46">
                      <w:pPr>
                        <w:pStyle w:val="Default"/>
                        <w:jc w:val="right"/>
                        <w:rPr>
                          <w:sz w:val="20"/>
                          <w:szCs w:val="20"/>
                        </w:rPr>
                      </w:pPr>
                    </w:p>
                    <w:p w:rsidR="007F50E7" w:rsidRDefault="007F50E7" w:rsidP="00FA4D46"/>
                    <w:p w:rsidR="007F50E7" w:rsidRDefault="007F50E7" w:rsidP="00FA4D46">
                      <w:pPr>
                        <w:jc w:val="right"/>
                      </w:pPr>
                    </w:p>
                    <w:p w:rsidR="007F50E7" w:rsidRDefault="007F50E7" w:rsidP="00FA4D46">
                      <w:r>
                        <w:t xml:space="preserve">                                                                                                              </w:t>
                      </w:r>
                    </w:p>
                  </w:txbxContent>
                </v:textbox>
                <w10:wrap type="tight" anchorx="margin" anchory="margin"/>
              </v:shape>
            </w:pict>
          </mc:Fallback>
        </mc:AlternateContent>
      </w:r>
      <w:r w:rsidR="00F5418E">
        <w:rPr>
          <w:noProof/>
        </w:rPr>
        <mc:AlternateContent>
          <mc:Choice Requires="wps">
            <w:drawing>
              <wp:anchor distT="0" distB="0" distL="114300" distR="114300" simplePos="0" relativeHeight="251656704" behindDoc="1" locked="0" layoutInCell="1" allowOverlap="1">
                <wp:simplePos x="0" y="0"/>
                <wp:positionH relativeFrom="margin">
                  <wp:posOffset>-902970</wp:posOffset>
                </wp:positionH>
                <wp:positionV relativeFrom="margin">
                  <wp:posOffset>5954395</wp:posOffset>
                </wp:positionV>
                <wp:extent cx="3397885" cy="4200525"/>
                <wp:effectExtent l="0" t="0" r="12065" b="28575"/>
                <wp:wrapTight wrapText="bothSides">
                  <wp:wrapPolygon edited="0">
                    <wp:start x="0" y="0"/>
                    <wp:lineTo x="0" y="21649"/>
                    <wp:lineTo x="21556" y="21649"/>
                    <wp:lineTo x="21556" y="0"/>
                    <wp:lineTo x="0" y="0"/>
                  </wp:wrapPolygon>
                </wp:wrapTight>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4200525"/>
                        </a:xfrm>
                        <a:prstGeom prst="rect">
                          <a:avLst/>
                        </a:prstGeom>
                        <a:solidFill>
                          <a:srgbClr val="FFFFFF"/>
                        </a:solidFill>
                        <a:ln w="19050" cmpd="sng">
                          <a:solidFill>
                            <a:srgbClr val="000000"/>
                          </a:solidFill>
                          <a:miter lim="800000"/>
                          <a:headEnd/>
                          <a:tailEnd/>
                        </a:ln>
                      </wps:spPr>
                      <wps:txbx>
                        <w:txbxContent>
                          <w:p w:rsidR="007F50E7" w:rsidRDefault="007F50E7" w:rsidP="00D3377D">
                            <w:pPr>
                              <w:jc w:val="center"/>
                              <w:rPr>
                                <w:rFonts w:ascii="CCW Precursive 4" w:hAnsi="CCW Precursive 4"/>
                                <w:b/>
                                <w:i/>
                                <w:sz w:val="20"/>
                              </w:rPr>
                            </w:pPr>
                            <w:r w:rsidRPr="00FF178A">
                              <w:rPr>
                                <w:rFonts w:ascii="CCW Precursive 4" w:hAnsi="CCW Precursive 4"/>
                                <w:b/>
                                <w:i/>
                                <w:sz w:val="20"/>
                              </w:rPr>
                              <w:t>What else is happening in the curriculum?</w:t>
                            </w:r>
                          </w:p>
                          <w:p w:rsidR="00C04847" w:rsidRPr="00C04847" w:rsidRDefault="00C04847" w:rsidP="00D3377D">
                            <w:pPr>
                              <w:jc w:val="center"/>
                              <w:rPr>
                                <w:rFonts w:ascii="CCW Precursive 4" w:hAnsi="CCW Precursive 4"/>
                                <w:b/>
                                <w:i/>
                                <w:sz w:val="2"/>
                              </w:rPr>
                            </w:pPr>
                          </w:p>
                          <w:p w:rsidR="00FF178A" w:rsidRPr="002C43E7" w:rsidRDefault="00FF178A" w:rsidP="00D3377D">
                            <w:pPr>
                              <w:jc w:val="center"/>
                              <w:rPr>
                                <w:rFonts w:ascii="CCW Precursive 4" w:hAnsi="CCW Precursive 4"/>
                                <w:i/>
                                <w:sz w:val="8"/>
                              </w:rPr>
                            </w:pPr>
                          </w:p>
                          <w:p w:rsidR="007F50E7" w:rsidRDefault="007F50E7" w:rsidP="00D3377D">
                            <w:pPr>
                              <w:rPr>
                                <w:rFonts w:ascii="CCW Precursive 4" w:hAnsi="CCW Precursive 4"/>
                                <w:noProof/>
                                <w:sz w:val="16"/>
                                <w:szCs w:val="20"/>
                              </w:rPr>
                            </w:pPr>
                            <w:r w:rsidRPr="00FF178A">
                              <w:rPr>
                                <w:rFonts w:ascii="CCW Precursive 4" w:hAnsi="CCW Precursive 4"/>
                                <w:noProof/>
                                <w:color w:val="FF0000"/>
                                <w:sz w:val="16"/>
                                <w:szCs w:val="20"/>
                                <w:u w:val="single"/>
                              </w:rPr>
                              <w:t>Homework:</w:t>
                            </w:r>
                            <w:r w:rsidR="008D0AD4">
                              <w:rPr>
                                <w:rFonts w:ascii="CCW Precursive 4" w:hAnsi="CCW Precursive 4"/>
                                <w:noProof/>
                                <w:sz w:val="16"/>
                                <w:szCs w:val="20"/>
                              </w:rPr>
                              <w:t xml:space="preserve"> This will hopefully start at the end of September. We may use the Seesaw App to assign hom</w:t>
                            </w:r>
                            <w:r w:rsidR="002C43E7">
                              <w:rPr>
                                <w:rFonts w:ascii="CCW Precursive 4" w:hAnsi="CCW Precursive 4"/>
                                <w:noProof/>
                                <w:sz w:val="16"/>
                                <w:szCs w:val="20"/>
                              </w:rPr>
                              <w:t>ework activities to your child.</w:t>
                            </w:r>
                            <w:r w:rsidR="008D0AD4">
                              <w:rPr>
                                <w:rFonts w:ascii="CCW Precursive 4" w:hAnsi="CCW Precursive 4"/>
                                <w:noProof/>
                                <w:sz w:val="16"/>
                                <w:szCs w:val="20"/>
                              </w:rPr>
                              <w:t xml:space="preserve"> </w:t>
                            </w:r>
                            <w:r w:rsidRPr="00FF178A">
                              <w:rPr>
                                <w:rFonts w:ascii="CCW Precursive 4" w:hAnsi="CCW Precursive 4"/>
                                <w:noProof/>
                                <w:sz w:val="16"/>
                                <w:szCs w:val="20"/>
                              </w:rPr>
                              <w:t xml:space="preserve">New </w:t>
                            </w:r>
                            <w:r w:rsidR="008D0AD4">
                              <w:rPr>
                                <w:rFonts w:ascii="CCW Precursive 4" w:hAnsi="CCW Precursive 4"/>
                                <w:noProof/>
                                <w:sz w:val="16"/>
                                <w:szCs w:val="20"/>
                              </w:rPr>
                              <w:t>reading books will be given twice a week and</w:t>
                            </w:r>
                            <w:r w:rsidRPr="00FF178A">
                              <w:rPr>
                                <w:rFonts w:ascii="CCW Precursive 4" w:hAnsi="CCW Precursive 4"/>
                                <w:noProof/>
                                <w:sz w:val="16"/>
                                <w:szCs w:val="20"/>
                              </w:rPr>
                              <w:t xml:space="preserve"> a library book will</w:t>
                            </w:r>
                            <w:r w:rsidR="008D0AD4">
                              <w:rPr>
                                <w:rFonts w:ascii="CCW Precursive 4" w:hAnsi="CCW Precursive 4"/>
                                <w:noProof/>
                                <w:sz w:val="16"/>
                                <w:szCs w:val="20"/>
                              </w:rPr>
                              <w:t xml:space="preserve"> not</w:t>
                            </w:r>
                            <w:r w:rsidRPr="00FF178A">
                              <w:rPr>
                                <w:rFonts w:ascii="CCW Precursive 4" w:hAnsi="CCW Precursive 4"/>
                                <w:noProof/>
                                <w:sz w:val="16"/>
                                <w:szCs w:val="20"/>
                              </w:rPr>
                              <w:t xml:space="preserve"> </w:t>
                            </w:r>
                            <w:r w:rsidR="008D0AD4">
                              <w:rPr>
                                <w:rFonts w:ascii="CCW Precursive 4" w:hAnsi="CCW Precursive 4"/>
                                <w:noProof/>
                                <w:sz w:val="16"/>
                                <w:szCs w:val="20"/>
                              </w:rPr>
                              <w:t>be sent home at present</w:t>
                            </w:r>
                            <w:r w:rsidRPr="00FF178A">
                              <w:rPr>
                                <w:rFonts w:ascii="CCW Precursive 4" w:hAnsi="CCW Precursive 4"/>
                                <w:noProof/>
                                <w:sz w:val="16"/>
                                <w:szCs w:val="20"/>
                              </w:rPr>
                              <w:t>.</w:t>
                            </w:r>
                            <w:r w:rsidR="000463B7">
                              <w:rPr>
                                <w:rFonts w:ascii="CCW Precursive 4" w:hAnsi="CCW Precursive 4"/>
                                <w:noProof/>
                                <w:sz w:val="16"/>
                                <w:szCs w:val="20"/>
                              </w:rPr>
                              <w:t xml:space="preserve"> </w:t>
                            </w:r>
                            <w:r w:rsidR="008D0AD4">
                              <w:rPr>
                                <w:rFonts w:ascii="CCW Precursive 4" w:hAnsi="CCW Precursive 4"/>
                                <w:noProof/>
                                <w:sz w:val="16"/>
                                <w:szCs w:val="20"/>
                              </w:rPr>
                              <w:t>When spellings are eventually sent home the</w:t>
                            </w:r>
                            <w:r w:rsidRPr="00FF178A">
                              <w:rPr>
                                <w:rFonts w:ascii="CCW Precursive 4" w:hAnsi="CCW Precursive 4"/>
                                <w:noProof/>
                                <w:sz w:val="16"/>
                                <w:szCs w:val="20"/>
                              </w:rPr>
                              <w:t xml:space="preserve"> spelling and recognition of </w:t>
                            </w:r>
                            <w:r w:rsidR="00FF178A">
                              <w:rPr>
                                <w:rFonts w:ascii="CCW Precursive 4" w:hAnsi="CCW Precursive 4"/>
                                <w:noProof/>
                                <w:sz w:val="16"/>
                                <w:szCs w:val="20"/>
                              </w:rPr>
                              <w:t xml:space="preserve">rhyming words and </w:t>
                            </w:r>
                            <w:r w:rsidRPr="00FF178A">
                              <w:rPr>
                                <w:rFonts w:ascii="CCW Precursive 4" w:hAnsi="CCW Precursive 4"/>
                                <w:noProof/>
                                <w:sz w:val="16"/>
                                <w:szCs w:val="20"/>
                              </w:rPr>
                              <w:t>tricky words will be tested each Friday.</w:t>
                            </w:r>
                          </w:p>
                          <w:p w:rsidR="008D0AD4" w:rsidRPr="002C43E7" w:rsidRDefault="008D0AD4" w:rsidP="00D3377D">
                            <w:pPr>
                              <w:rPr>
                                <w:rFonts w:ascii="CCW Precursive 4" w:hAnsi="CCW Precursive 4"/>
                                <w:noProof/>
                                <w:sz w:val="8"/>
                                <w:szCs w:val="20"/>
                              </w:rPr>
                            </w:pPr>
                          </w:p>
                          <w:p w:rsidR="00FF178A" w:rsidRPr="00EB385F" w:rsidRDefault="00FF178A" w:rsidP="00D3377D">
                            <w:pPr>
                              <w:rPr>
                                <w:rFonts w:ascii="CCW Precursive 4" w:hAnsi="CCW Precursive 4"/>
                                <w:noProof/>
                                <w:sz w:val="2"/>
                                <w:szCs w:val="20"/>
                              </w:rPr>
                            </w:pPr>
                          </w:p>
                          <w:p w:rsidR="00EB385F" w:rsidRDefault="007F50E7" w:rsidP="00D3377D">
                            <w:pPr>
                              <w:rPr>
                                <w:rFonts w:ascii="CCW Precursive 4" w:hAnsi="CCW Precursive 4"/>
                                <w:noProof/>
                                <w:sz w:val="16"/>
                                <w:szCs w:val="20"/>
                              </w:rPr>
                            </w:pPr>
                            <w:r w:rsidRPr="00FF178A">
                              <w:rPr>
                                <w:rFonts w:ascii="CCW Precursive 4" w:hAnsi="CCW Precursive 4"/>
                                <w:noProof/>
                                <w:color w:val="FF0000"/>
                                <w:sz w:val="16"/>
                                <w:szCs w:val="20"/>
                                <w:u w:val="single"/>
                              </w:rPr>
                              <w:t>ICT:</w:t>
                            </w:r>
                            <w:r w:rsidRPr="00FF178A">
                              <w:rPr>
                                <w:rFonts w:ascii="CCW Precursive 4" w:hAnsi="CCW Precursive 4"/>
                                <w:noProof/>
                                <w:sz w:val="16"/>
                                <w:szCs w:val="20"/>
                              </w:rPr>
                              <w:t xml:space="preserve"> </w:t>
                            </w:r>
                            <w:r w:rsidR="0067305D" w:rsidRPr="00FF178A">
                              <w:rPr>
                                <w:rFonts w:ascii="CCW Precursive 4" w:hAnsi="CCW Precursive 4"/>
                                <w:noProof/>
                                <w:sz w:val="16"/>
                                <w:szCs w:val="20"/>
                              </w:rPr>
                              <w:t>Children will programme</w:t>
                            </w:r>
                            <w:r w:rsidRPr="00FF178A">
                              <w:rPr>
                                <w:rFonts w:ascii="CCW Precursive 4" w:hAnsi="CCW Precursive 4"/>
                                <w:noProof/>
                                <w:sz w:val="16"/>
                                <w:szCs w:val="20"/>
                              </w:rPr>
                              <w:t xml:space="preserve"> the Beebot </w:t>
                            </w:r>
                            <w:r w:rsidR="0067305D" w:rsidRPr="00FF178A">
                              <w:rPr>
                                <w:rFonts w:ascii="CCW Precursive 4" w:hAnsi="CCW Precursive 4"/>
                                <w:noProof/>
                                <w:sz w:val="16"/>
                                <w:szCs w:val="20"/>
                              </w:rPr>
                              <w:t>robot</w:t>
                            </w:r>
                            <w:r w:rsidRPr="00FF178A">
                              <w:rPr>
                                <w:rFonts w:ascii="CCW Precursive 4" w:hAnsi="CCW Precursive 4"/>
                                <w:noProof/>
                                <w:sz w:val="16"/>
                                <w:szCs w:val="20"/>
                              </w:rPr>
                              <w:t xml:space="preserve"> to </w:t>
                            </w:r>
                            <w:r w:rsidR="000463B7">
                              <w:rPr>
                                <w:rFonts w:ascii="CCW Precursive 4" w:hAnsi="CCW Precursive 4"/>
                                <w:noProof/>
                                <w:sz w:val="16"/>
                                <w:szCs w:val="20"/>
                              </w:rPr>
                              <w:t>move around the supermarket</w:t>
                            </w:r>
                            <w:r w:rsidR="0067305D" w:rsidRPr="00FF178A">
                              <w:rPr>
                                <w:rFonts w:ascii="CCW Precursive 4" w:hAnsi="CCW Precursive 4"/>
                                <w:noProof/>
                                <w:sz w:val="16"/>
                                <w:szCs w:val="20"/>
                              </w:rPr>
                              <w:t xml:space="preserve"> mat</w:t>
                            </w:r>
                            <w:r w:rsidRPr="00FF178A">
                              <w:rPr>
                                <w:rFonts w:ascii="CCW Precursive 4" w:hAnsi="CCW Precursive 4"/>
                                <w:noProof/>
                                <w:sz w:val="16"/>
                                <w:szCs w:val="20"/>
                              </w:rPr>
                              <w:t>, using a series of instructions.</w:t>
                            </w:r>
                            <w:r w:rsidR="00FF178A">
                              <w:rPr>
                                <w:rFonts w:ascii="CCW Precursive 4" w:hAnsi="CCW Precursive 4"/>
                                <w:noProof/>
                                <w:sz w:val="16"/>
                                <w:szCs w:val="20"/>
                              </w:rPr>
                              <w:t xml:space="preserve"> They will use Activ Inspire to draw a p</w:t>
                            </w:r>
                            <w:r w:rsidR="006C2CFA">
                              <w:rPr>
                                <w:rFonts w:ascii="CCW Precursive 4" w:hAnsi="CCW Precursive 4"/>
                                <w:noProof/>
                                <w:sz w:val="16"/>
                                <w:szCs w:val="20"/>
                              </w:rPr>
                              <w:t>ortrait of themselves and will use the ipad to engage in L</w:t>
                            </w:r>
                            <w:r w:rsidR="000463B7">
                              <w:rPr>
                                <w:rFonts w:ascii="CCW Precursive 4" w:hAnsi="CCW Precursive 4"/>
                                <w:noProof/>
                                <w:sz w:val="16"/>
                                <w:szCs w:val="20"/>
                              </w:rPr>
                              <w:t>iteracy and Numeracy activities on a daily basis.</w:t>
                            </w:r>
                          </w:p>
                          <w:p w:rsidR="008D0AD4" w:rsidRPr="002C43E7" w:rsidRDefault="008D0AD4" w:rsidP="00D3377D">
                            <w:pPr>
                              <w:rPr>
                                <w:rFonts w:ascii="CCW Precursive 4" w:hAnsi="CCW Precursive 4"/>
                                <w:noProof/>
                                <w:sz w:val="6"/>
                                <w:szCs w:val="20"/>
                              </w:rPr>
                            </w:pPr>
                          </w:p>
                          <w:p w:rsidR="00FF178A" w:rsidRPr="00EB385F" w:rsidRDefault="00FF178A" w:rsidP="00D3377D">
                            <w:pPr>
                              <w:rPr>
                                <w:rFonts w:ascii="CCW Precursive 4" w:hAnsi="CCW Precursive 4"/>
                                <w:noProof/>
                                <w:sz w:val="2"/>
                                <w:szCs w:val="20"/>
                              </w:rPr>
                            </w:pPr>
                          </w:p>
                          <w:p w:rsidR="007F50E7" w:rsidRDefault="007F50E7" w:rsidP="00D3377D">
                            <w:pPr>
                              <w:rPr>
                                <w:rFonts w:ascii="CCW Precursive 4" w:hAnsi="CCW Precursive 4"/>
                                <w:noProof/>
                                <w:sz w:val="16"/>
                                <w:szCs w:val="20"/>
                              </w:rPr>
                            </w:pPr>
                            <w:r w:rsidRPr="00FF178A">
                              <w:rPr>
                                <w:rFonts w:ascii="CCW Precursive 4" w:hAnsi="CCW Precursive 4"/>
                                <w:noProof/>
                                <w:color w:val="FF0000"/>
                                <w:sz w:val="16"/>
                                <w:szCs w:val="20"/>
                                <w:u w:val="single"/>
                              </w:rPr>
                              <w:t>Numeracy:</w:t>
                            </w:r>
                            <w:r w:rsidRPr="00FF178A">
                              <w:rPr>
                                <w:rFonts w:ascii="CCW Precursive 4" w:hAnsi="CCW Precursive 4"/>
                                <w:noProof/>
                                <w:sz w:val="16"/>
                                <w:szCs w:val="20"/>
                              </w:rPr>
                              <w:t xml:space="preserve"> </w:t>
                            </w:r>
                            <w:r w:rsidR="000463B7">
                              <w:rPr>
                                <w:rFonts w:ascii="CCW Precursive 4" w:hAnsi="CCW Precursive 4"/>
                                <w:noProof/>
                                <w:sz w:val="16"/>
                                <w:szCs w:val="20"/>
                              </w:rPr>
                              <w:t>We will be</w:t>
                            </w:r>
                            <w:r w:rsidR="0067305D" w:rsidRPr="00FF178A">
                              <w:rPr>
                                <w:rFonts w:ascii="CCW Precursive 4" w:hAnsi="CCW Precursive 4"/>
                                <w:noProof/>
                                <w:sz w:val="16"/>
                                <w:szCs w:val="20"/>
                              </w:rPr>
                              <w:t xml:space="preserve"> working on</w:t>
                            </w:r>
                            <w:r w:rsidR="008D0AD4">
                              <w:rPr>
                                <w:rFonts w:ascii="CCW Precursive 4" w:hAnsi="CCW Precursive 4"/>
                                <w:noProof/>
                                <w:sz w:val="16"/>
                                <w:szCs w:val="20"/>
                              </w:rPr>
                              <w:t xml:space="preserve"> identifying numbers 1-20 and beyond as well as beginning to look at adding and subtracting. This will lead us onto exploring</w:t>
                            </w:r>
                            <w:r w:rsidR="0067305D" w:rsidRPr="00FF178A">
                              <w:rPr>
                                <w:rFonts w:ascii="CCW Precursive 4" w:hAnsi="CCW Precursive 4"/>
                                <w:noProof/>
                                <w:sz w:val="16"/>
                                <w:szCs w:val="20"/>
                              </w:rPr>
                              <w:t xml:space="preserve"> number</w:t>
                            </w:r>
                            <w:r w:rsidRPr="00FF178A">
                              <w:rPr>
                                <w:rFonts w:ascii="CCW Precursive 4" w:hAnsi="CCW Precursive 4"/>
                                <w:noProof/>
                                <w:sz w:val="16"/>
                                <w:szCs w:val="20"/>
                              </w:rPr>
                              <w:t xml:space="preserve"> stories and bonds </w:t>
                            </w:r>
                            <w:r w:rsidR="000463B7">
                              <w:rPr>
                                <w:rFonts w:ascii="CCW Precursive 4" w:hAnsi="CCW Precursive 4"/>
                                <w:noProof/>
                                <w:sz w:val="16"/>
                                <w:szCs w:val="20"/>
                              </w:rPr>
                              <w:t>to 1</w:t>
                            </w:r>
                            <w:r w:rsidR="008D0AD4">
                              <w:rPr>
                                <w:rFonts w:ascii="CCW Precursive 4" w:hAnsi="CCW Precursive 4"/>
                                <w:noProof/>
                                <w:sz w:val="16"/>
                                <w:szCs w:val="20"/>
                              </w:rPr>
                              <w:t xml:space="preserve">0. We will also be </w:t>
                            </w:r>
                            <w:r w:rsidR="0067305D" w:rsidRPr="00FF178A">
                              <w:rPr>
                                <w:rFonts w:ascii="CCW Precursive 4" w:hAnsi="CCW Precursive 4"/>
                                <w:noProof/>
                                <w:sz w:val="16"/>
                                <w:szCs w:val="20"/>
                              </w:rPr>
                              <w:t>n</w:t>
                            </w:r>
                            <w:r w:rsidR="00BC0ADC" w:rsidRPr="00FF178A">
                              <w:rPr>
                                <w:rFonts w:ascii="CCW Precursive 4" w:hAnsi="CCW Precursive 4"/>
                                <w:noProof/>
                                <w:sz w:val="16"/>
                                <w:szCs w:val="20"/>
                              </w:rPr>
                              <w:t>aming odd/even numbers and using</w:t>
                            </w:r>
                            <w:r w:rsidRPr="00FF178A">
                              <w:rPr>
                                <w:rFonts w:ascii="CCW Precursive 4" w:hAnsi="CCW Precursive 4"/>
                                <w:noProof/>
                                <w:sz w:val="16"/>
                                <w:szCs w:val="20"/>
                              </w:rPr>
                              <w:t xml:space="preserve"> money to 20p: 1p, 2p, 5p, 10p, 20p</w:t>
                            </w:r>
                            <w:r w:rsidR="004C12C6" w:rsidRPr="00FF178A">
                              <w:rPr>
                                <w:rFonts w:ascii="CCW Precursive 4" w:hAnsi="CCW Precursive 4"/>
                                <w:noProof/>
                                <w:sz w:val="16"/>
                                <w:szCs w:val="20"/>
                              </w:rPr>
                              <w:t xml:space="preserve">.  Pattern, </w:t>
                            </w:r>
                            <w:r w:rsidR="008D0AD4">
                              <w:rPr>
                                <w:rFonts w:ascii="CCW Precursive 4" w:hAnsi="CCW Precursive 4"/>
                                <w:noProof/>
                                <w:sz w:val="16"/>
                                <w:szCs w:val="20"/>
                              </w:rPr>
                              <w:t xml:space="preserve">sorting, </w:t>
                            </w:r>
                            <w:r w:rsidR="004C12C6" w:rsidRPr="00FF178A">
                              <w:rPr>
                                <w:rFonts w:ascii="CCW Precursive 4" w:hAnsi="CCW Precursive 4"/>
                                <w:noProof/>
                                <w:sz w:val="16"/>
                                <w:szCs w:val="20"/>
                              </w:rPr>
                              <w:t>shape and data handling work will be revisited throughout the term</w:t>
                            </w:r>
                            <w:r w:rsidR="00451FC4" w:rsidRPr="00FF178A">
                              <w:rPr>
                                <w:rFonts w:ascii="CCW Precursive 4" w:hAnsi="CCW Precursive 4"/>
                                <w:noProof/>
                                <w:sz w:val="16"/>
                                <w:szCs w:val="20"/>
                              </w:rPr>
                              <w:t xml:space="preserve"> also</w:t>
                            </w:r>
                            <w:r w:rsidR="004C12C6" w:rsidRPr="00FF178A">
                              <w:rPr>
                                <w:rFonts w:ascii="CCW Precursive 4" w:hAnsi="CCW Precursive 4"/>
                                <w:noProof/>
                                <w:sz w:val="16"/>
                                <w:szCs w:val="20"/>
                              </w:rPr>
                              <w:t>.</w:t>
                            </w:r>
                          </w:p>
                          <w:p w:rsidR="00FF178A" w:rsidRDefault="00FF178A" w:rsidP="00D3377D">
                            <w:pPr>
                              <w:rPr>
                                <w:rFonts w:ascii="CCW Precursive 4" w:hAnsi="CCW Precursive 4"/>
                                <w:noProof/>
                                <w:sz w:val="4"/>
                                <w:szCs w:val="20"/>
                              </w:rPr>
                            </w:pPr>
                          </w:p>
                          <w:p w:rsidR="008D0AD4" w:rsidRPr="002C43E7" w:rsidRDefault="008D0AD4" w:rsidP="00D3377D">
                            <w:pPr>
                              <w:rPr>
                                <w:rFonts w:ascii="CCW Precursive 4" w:hAnsi="CCW Precursive 4"/>
                                <w:noProof/>
                                <w:sz w:val="8"/>
                                <w:szCs w:val="20"/>
                              </w:rPr>
                            </w:pPr>
                          </w:p>
                          <w:p w:rsidR="00D154C9" w:rsidRDefault="00D154C9" w:rsidP="00D3377D">
                            <w:pPr>
                              <w:rPr>
                                <w:rFonts w:ascii="CCW Precursive 4" w:hAnsi="CCW Precursive 4"/>
                                <w:noProof/>
                                <w:sz w:val="16"/>
                                <w:szCs w:val="20"/>
                              </w:rPr>
                            </w:pPr>
                            <w:r w:rsidRPr="00FF178A">
                              <w:rPr>
                                <w:rFonts w:ascii="CCW Precursive 4" w:hAnsi="CCW Precursive 4"/>
                                <w:noProof/>
                                <w:color w:val="FF0000"/>
                                <w:sz w:val="16"/>
                                <w:szCs w:val="20"/>
                                <w:u w:val="single"/>
                              </w:rPr>
                              <w:t>P.E:</w:t>
                            </w:r>
                            <w:r w:rsidR="00EB385F">
                              <w:rPr>
                                <w:rFonts w:ascii="CCW Precursive 4" w:hAnsi="CCW Precursive 4"/>
                                <w:noProof/>
                                <w:sz w:val="16"/>
                                <w:szCs w:val="20"/>
                              </w:rPr>
                              <w:t xml:space="preserve"> Chi</w:t>
                            </w:r>
                            <w:r w:rsidR="00B00F46">
                              <w:rPr>
                                <w:rFonts w:ascii="CCW Precursive 4" w:hAnsi="CCW Precursive 4"/>
                                <w:noProof/>
                                <w:sz w:val="16"/>
                                <w:szCs w:val="20"/>
                              </w:rPr>
                              <w:t>ldren will enjoy P.E on Tuesday</w:t>
                            </w:r>
                            <w:r w:rsidR="000463B7">
                              <w:rPr>
                                <w:rFonts w:ascii="CCW Precursive 4" w:hAnsi="CCW Precursive 4"/>
                                <w:noProof/>
                                <w:sz w:val="16"/>
                                <w:szCs w:val="20"/>
                              </w:rPr>
                              <w:t xml:space="preserve"> and Thursday. </w:t>
                            </w:r>
                            <w:r w:rsidR="008D0AD4">
                              <w:rPr>
                                <w:rFonts w:ascii="CCW Precursive 4" w:hAnsi="CCW Precursive 4"/>
                                <w:noProof/>
                                <w:sz w:val="16"/>
                                <w:szCs w:val="20"/>
                              </w:rPr>
                              <w:t>On these days, please send your child to school wearing their PE shoes.</w:t>
                            </w:r>
                            <w:r w:rsidR="0067305D" w:rsidRPr="00FF178A">
                              <w:rPr>
                                <w:rFonts w:ascii="CCW Precursive 4" w:hAnsi="CCW Precursive 4"/>
                                <w:noProof/>
                                <w:sz w:val="16"/>
                                <w:szCs w:val="20"/>
                              </w:rPr>
                              <w:t xml:space="preserve"> </w:t>
                            </w:r>
                          </w:p>
                          <w:p w:rsidR="007F50E7" w:rsidRPr="00BA6314" w:rsidRDefault="007F50E7" w:rsidP="00D3377D">
                            <w:pPr>
                              <w:rPr>
                                <w:noProof/>
                                <w:sz w:val="20"/>
                                <w:szCs w:val="20"/>
                              </w:rPr>
                            </w:pPr>
                          </w:p>
                          <w:p w:rsidR="007F50E7" w:rsidRDefault="007F50E7" w:rsidP="00D3377D">
                            <w:pPr>
                              <w:rPr>
                                <w:noProof/>
                                <w:sz w:val="28"/>
                                <w:szCs w:val="28"/>
                              </w:rPr>
                            </w:pPr>
                          </w:p>
                          <w:p w:rsidR="007F50E7" w:rsidRPr="00D3377D" w:rsidRDefault="007F50E7" w:rsidP="00FA4D46">
                            <w:pPr>
                              <w:jc w:val="right"/>
                              <w:rPr>
                                <w:b/>
                                <w:noProof/>
                                <w:sz w:val="28"/>
                                <w:szCs w:val="28"/>
                              </w:rPr>
                            </w:pPr>
                          </w:p>
                          <w:p w:rsidR="007F50E7" w:rsidRDefault="007F50E7" w:rsidP="00FA4D46">
                            <w:pPr>
                              <w:jc w:val="right"/>
                              <w:rPr>
                                <w:noProof/>
                                <w:sz w:val="28"/>
                                <w:szCs w:val="28"/>
                              </w:rPr>
                            </w:pPr>
                          </w:p>
                          <w:p w:rsidR="007F50E7" w:rsidRDefault="007F50E7" w:rsidP="00FA4D46">
                            <w:pPr>
                              <w:jc w:val="right"/>
                              <w:rPr>
                                <w:noProof/>
                                <w:sz w:val="28"/>
                                <w:szCs w:val="28"/>
                              </w:rPr>
                            </w:pPr>
                          </w:p>
                          <w:p w:rsidR="007F50E7" w:rsidRDefault="007F50E7" w:rsidP="00FA4D46">
                            <w:pPr>
                              <w:jc w:val="right"/>
                              <w:rPr>
                                <w:sz w:val="28"/>
                                <w:szCs w:val="28"/>
                              </w:rPr>
                            </w:pPr>
                          </w:p>
                          <w:p w:rsidR="007F50E7" w:rsidRDefault="007F50E7" w:rsidP="00FA4D46">
                            <w:pPr>
                              <w:jc w:val="right"/>
                              <w:rPr>
                                <w:sz w:val="28"/>
                                <w:szCs w:val="28"/>
                              </w:rPr>
                            </w:pPr>
                          </w:p>
                          <w:p w:rsidR="007F50E7" w:rsidRPr="000C737F" w:rsidRDefault="007F50E7" w:rsidP="00FA4D46">
                            <w:pPr>
                              <w:jc w:val="center"/>
                              <w:rPr>
                                <w:sz w:val="28"/>
                                <w:szCs w:val="28"/>
                              </w:rPr>
                            </w:pP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71.1pt;margin-top:468.85pt;width:267.55pt;height:330.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" strokeweight="1.5pt">
                <v:textbox>
                  <w:txbxContent>
                    <w:p w:rsidR="007F50E7" w:rsidRDefault="007F50E7" w:rsidP="00D3377D">
                      <w:pPr>
                        <w:jc w:val="center"/>
                        <w:rPr>
                          <w:rFonts w:ascii="CCW Precursive 4" w:hAnsi="CCW Precursive 4"/>
                          <w:b/>
                          <w:i/>
                          <w:sz w:val="20"/>
                        </w:rPr>
                      </w:pPr>
                      <w:r w:rsidRPr="00FF178A">
                        <w:rPr>
                          <w:rFonts w:ascii="CCW Precursive 4" w:hAnsi="CCW Precursive 4"/>
                          <w:b/>
                          <w:i/>
                          <w:sz w:val="20"/>
                        </w:rPr>
                        <w:t>What else is happening in the curriculum?</w:t>
                      </w:r>
                    </w:p>
                    <w:p w:rsidR="00C04847" w:rsidRPr="00C04847" w:rsidRDefault="00C04847" w:rsidP="00D3377D">
                      <w:pPr>
                        <w:jc w:val="center"/>
                        <w:rPr>
                          <w:rFonts w:ascii="CCW Precursive 4" w:hAnsi="CCW Precursive 4"/>
                          <w:b/>
                          <w:i/>
                          <w:sz w:val="2"/>
                        </w:rPr>
                      </w:pPr>
                    </w:p>
                    <w:p w:rsidR="00FF178A" w:rsidRPr="002C43E7" w:rsidRDefault="00FF178A" w:rsidP="00D3377D">
                      <w:pPr>
                        <w:jc w:val="center"/>
                        <w:rPr>
                          <w:rFonts w:ascii="CCW Precursive 4" w:hAnsi="CCW Precursive 4"/>
                          <w:i/>
                          <w:sz w:val="8"/>
                        </w:rPr>
                      </w:pPr>
                    </w:p>
                    <w:p w:rsidR="007F50E7" w:rsidRDefault="007F50E7" w:rsidP="00D3377D">
                      <w:pPr>
                        <w:rPr>
                          <w:rFonts w:ascii="CCW Precursive 4" w:hAnsi="CCW Precursive 4"/>
                          <w:noProof/>
                          <w:sz w:val="16"/>
                          <w:szCs w:val="20"/>
                        </w:rPr>
                      </w:pPr>
                      <w:r w:rsidRPr="00FF178A">
                        <w:rPr>
                          <w:rFonts w:ascii="CCW Precursive 4" w:hAnsi="CCW Precursive 4"/>
                          <w:noProof/>
                          <w:color w:val="FF0000"/>
                          <w:sz w:val="16"/>
                          <w:szCs w:val="20"/>
                          <w:u w:val="single"/>
                        </w:rPr>
                        <w:t>Homework:</w:t>
                      </w:r>
                      <w:r w:rsidR="008D0AD4">
                        <w:rPr>
                          <w:rFonts w:ascii="CCW Precursive 4" w:hAnsi="CCW Precursive 4"/>
                          <w:noProof/>
                          <w:sz w:val="16"/>
                          <w:szCs w:val="20"/>
                        </w:rPr>
                        <w:t xml:space="preserve"> This will hopefully start at the end of September. We may use the Seesaw App to assign hom</w:t>
                      </w:r>
                      <w:r w:rsidR="002C43E7">
                        <w:rPr>
                          <w:rFonts w:ascii="CCW Precursive 4" w:hAnsi="CCW Precursive 4"/>
                          <w:noProof/>
                          <w:sz w:val="16"/>
                          <w:szCs w:val="20"/>
                        </w:rPr>
                        <w:t>ework activities to your child.</w:t>
                      </w:r>
                      <w:r w:rsidR="008D0AD4">
                        <w:rPr>
                          <w:rFonts w:ascii="CCW Precursive 4" w:hAnsi="CCW Precursive 4"/>
                          <w:noProof/>
                          <w:sz w:val="16"/>
                          <w:szCs w:val="20"/>
                        </w:rPr>
                        <w:t xml:space="preserve"> </w:t>
                      </w:r>
                      <w:r w:rsidRPr="00FF178A">
                        <w:rPr>
                          <w:rFonts w:ascii="CCW Precursive 4" w:hAnsi="CCW Precursive 4"/>
                          <w:noProof/>
                          <w:sz w:val="16"/>
                          <w:szCs w:val="20"/>
                        </w:rPr>
                        <w:t xml:space="preserve">New </w:t>
                      </w:r>
                      <w:r w:rsidR="008D0AD4">
                        <w:rPr>
                          <w:rFonts w:ascii="CCW Precursive 4" w:hAnsi="CCW Precursive 4"/>
                          <w:noProof/>
                          <w:sz w:val="16"/>
                          <w:szCs w:val="20"/>
                        </w:rPr>
                        <w:t>reading books will be given twice a week and</w:t>
                      </w:r>
                      <w:r w:rsidRPr="00FF178A">
                        <w:rPr>
                          <w:rFonts w:ascii="CCW Precursive 4" w:hAnsi="CCW Precursive 4"/>
                          <w:noProof/>
                          <w:sz w:val="16"/>
                          <w:szCs w:val="20"/>
                        </w:rPr>
                        <w:t xml:space="preserve"> a library book will</w:t>
                      </w:r>
                      <w:r w:rsidR="008D0AD4">
                        <w:rPr>
                          <w:rFonts w:ascii="CCW Precursive 4" w:hAnsi="CCW Precursive 4"/>
                          <w:noProof/>
                          <w:sz w:val="16"/>
                          <w:szCs w:val="20"/>
                        </w:rPr>
                        <w:t xml:space="preserve"> not</w:t>
                      </w:r>
                      <w:r w:rsidRPr="00FF178A">
                        <w:rPr>
                          <w:rFonts w:ascii="CCW Precursive 4" w:hAnsi="CCW Precursive 4"/>
                          <w:noProof/>
                          <w:sz w:val="16"/>
                          <w:szCs w:val="20"/>
                        </w:rPr>
                        <w:t xml:space="preserve"> </w:t>
                      </w:r>
                      <w:r w:rsidR="008D0AD4">
                        <w:rPr>
                          <w:rFonts w:ascii="CCW Precursive 4" w:hAnsi="CCW Precursive 4"/>
                          <w:noProof/>
                          <w:sz w:val="16"/>
                          <w:szCs w:val="20"/>
                        </w:rPr>
                        <w:t>be sent home at present</w:t>
                      </w:r>
                      <w:r w:rsidRPr="00FF178A">
                        <w:rPr>
                          <w:rFonts w:ascii="CCW Precursive 4" w:hAnsi="CCW Precursive 4"/>
                          <w:noProof/>
                          <w:sz w:val="16"/>
                          <w:szCs w:val="20"/>
                        </w:rPr>
                        <w:t>.</w:t>
                      </w:r>
                      <w:r w:rsidR="000463B7">
                        <w:rPr>
                          <w:rFonts w:ascii="CCW Precursive 4" w:hAnsi="CCW Precursive 4"/>
                          <w:noProof/>
                          <w:sz w:val="16"/>
                          <w:szCs w:val="20"/>
                        </w:rPr>
                        <w:t xml:space="preserve"> </w:t>
                      </w:r>
                      <w:r w:rsidR="008D0AD4">
                        <w:rPr>
                          <w:rFonts w:ascii="CCW Precursive 4" w:hAnsi="CCW Precursive 4"/>
                          <w:noProof/>
                          <w:sz w:val="16"/>
                          <w:szCs w:val="20"/>
                        </w:rPr>
                        <w:t>When spellings are eventually sent home the</w:t>
                      </w:r>
                      <w:r w:rsidRPr="00FF178A">
                        <w:rPr>
                          <w:rFonts w:ascii="CCW Precursive 4" w:hAnsi="CCW Precursive 4"/>
                          <w:noProof/>
                          <w:sz w:val="16"/>
                          <w:szCs w:val="20"/>
                        </w:rPr>
                        <w:t xml:space="preserve"> spelling and recognition of </w:t>
                      </w:r>
                      <w:r w:rsidR="00FF178A">
                        <w:rPr>
                          <w:rFonts w:ascii="CCW Precursive 4" w:hAnsi="CCW Precursive 4"/>
                          <w:noProof/>
                          <w:sz w:val="16"/>
                          <w:szCs w:val="20"/>
                        </w:rPr>
                        <w:t xml:space="preserve">rhyming words and </w:t>
                      </w:r>
                      <w:r w:rsidRPr="00FF178A">
                        <w:rPr>
                          <w:rFonts w:ascii="CCW Precursive 4" w:hAnsi="CCW Precursive 4"/>
                          <w:noProof/>
                          <w:sz w:val="16"/>
                          <w:szCs w:val="20"/>
                        </w:rPr>
                        <w:t>tricky words will be tested each Friday.</w:t>
                      </w:r>
                    </w:p>
                    <w:p w:rsidR="008D0AD4" w:rsidRPr="002C43E7" w:rsidRDefault="008D0AD4" w:rsidP="00D3377D">
                      <w:pPr>
                        <w:rPr>
                          <w:rFonts w:ascii="CCW Precursive 4" w:hAnsi="CCW Precursive 4"/>
                          <w:noProof/>
                          <w:sz w:val="8"/>
                          <w:szCs w:val="20"/>
                        </w:rPr>
                      </w:pPr>
                    </w:p>
                    <w:p w:rsidR="00FF178A" w:rsidRPr="00EB385F" w:rsidRDefault="00FF178A" w:rsidP="00D3377D">
                      <w:pPr>
                        <w:rPr>
                          <w:rFonts w:ascii="CCW Precursive 4" w:hAnsi="CCW Precursive 4"/>
                          <w:noProof/>
                          <w:sz w:val="2"/>
                          <w:szCs w:val="20"/>
                        </w:rPr>
                      </w:pPr>
                    </w:p>
                    <w:p w:rsidR="00EB385F" w:rsidRDefault="007F50E7" w:rsidP="00D3377D">
                      <w:pPr>
                        <w:rPr>
                          <w:rFonts w:ascii="CCW Precursive 4" w:hAnsi="CCW Precursive 4"/>
                          <w:noProof/>
                          <w:sz w:val="16"/>
                          <w:szCs w:val="20"/>
                        </w:rPr>
                      </w:pPr>
                      <w:r w:rsidRPr="00FF178A">
                        <w:rPr>
                          <w:rFonts w:ascii="CCW Precursive 4" w:hAnsi="CCW Precursive 4"/>
                          <w:noProof/>
                          <w:color w:val="FF0000"/>
                          <w:sz w:val="16"/>
                          <w:szCs w:val="20"/>
                          <w:u w:val="single"/>
                        </w:rPr>
                        <w:t>ICT:</w:t>
                      </w:r>
                      <w:r w:rsidRPr="00FF178A">
                        <w:rPr>
                          <w:rFonts w:ascii="CCW Precursive 4" w:hAnsi="CCW Precursive 4"/>
                          <w:noProof/>
                          <w:sz w:val="16"/>
                          <w:szCs w:val="20"/>
                        </w:rPr>
                        <w:t xml:space="preserve"> </w:t>
                      </w:r>
                      <w:r w:rsidR="0067305D" w:rsidRPr="00FF178A">
                        <w:rPr>
                          <w:rFonts w:ascii="CCW Precursive 4" w:hAnsi="CCW Precursive 4"/>
                          <w:noProof/>
                          <w:sz w:val="16"/>
                          <w:szCs w:val="20"/>
                        </w:rPr>
                        <w:t>Children will programme</w:t>
                      </w:r>
                      <w:r w:rsidRPr="00FF178A">
                        <w:rPr>
                          <w:rFonts w:ascii="CCW Precursive 4" w:hAnsi="CCW Precursive 4"/>
                          <w:noProof/>
                          <w:sz w:val="16"/>
                          <w:szCs w:val="20"/>
                        </w:rPr>
                        <w:t xml:space="preserve"> the Beebot </w:t>
                      </w:r>
                      <w:r w:rsidR="0067305D" w:rsidRPr="00FF178A">
                        <w:rPr>
                          <w:rFonts w:ascii="CCW Precursive 4" w:hAnsi="CCW Precursive 4"/>
                          <w:noProof/>
                          <w:sz w:val="16"/>
                          <w:szCs w:val="20"/>
                        </w:rPr>
                        <w:t>robot</w:t>
                      </w:r>
                      <w:r w:rsidRPr="00FF178A">
                        <w:rPr>
                          <w:rFonts w:ascii="CCW Precursive 4" w:hAnsi="CCW Precursive 4"/>
                          <w:noProof/>
                          <w:sz w:val="16"/>
                          <w:szCs w:val="20"/>
                        </w:rPr>
                        <w:t xml:space="preserve"> to </w:t>
                      </w:r>
                      <w:r w:rsidR="000463B7">
                        <w:rPr>
                          <w:rFonts w:ascii="CCW Precursive 4" w:hAnsi="CCW Precursive 4"/>
                          <w:noProof/>
                          <w:sz w:val="16"/>
                          <w:szCs w:val="20"/>
                        </w:rPr>
                        <w:t>move around the supermarket</w:t>
                      </w:r>
                      <w:r w:rsidR="0067305D" w:rsidRPr="00FF178A">
                        <w:rPr>
                          <w:rFonts w:ascii="CCW Precursive 4" w:hAnsi="CCW Precursive 4"/>
                          <w:noProof/>
                          <w:sz w:val="16"/>
                          <w:szCs w:val="20"/>
                        </w:rPr>
                        <w:t xml:space="preserve"> mat</w:t>
                      </w:r>
                      <w:r w:rsidRPr="00FF178A">
                        <w:rPr>
                          <w:rFonts w:ascii="CCW Precursive 4" w:hAnsi="CCW Precursive 4"/>
                          <w:noProof/>
                          <w:sz w:val="16"/>
                          <w:szCs w:val="20"/>
                        </w:rPr>
                        <w:t>, using a series of instructions.</w:t>
                      </w:r>
                      <w:r w:rsidR="00FF178A">
                        <w:rPr>
                          <w:rFonts w:ascii="CCW Precursive 4" w:hAnsi="CCW Precursive 4"/>
                          <w:noProof/>
                          <w:sz w:val="16"/>
                          <w:szCs w:val="20"/>
                        </w:rPr>
                        <w:t xml:space="preserve"> They will use Activ Inspire to draw a p</w:t>
                      </w:r>
                      <w:r w:rsidR="006C2CFA">
                        <w:rPr>
                          <w:rFonts w:ascii="CCW Precursive 4" w:hAnsi="CCW Precursive 4"/>
                          <w:noProof/>
                          <w:sz w:val="16"/>
                          <w:szCs w:val="20"/>
                        </w:rPr>
                        <w:t>ortrait of themselves and will use the ipad to engage in L</w:t>
                      </w:r>
                      <w:r w:rsidR="000463B7">
                        <w:rPr>
                          <w:rFonts w:ascii="CCW Precursive 4" w:hAnsi="CCW Precursive 4"/>
                          <w:noProof/>
                          <w:sz w:val="16"/>
                          <w:szCs w:val="20"/>
                        </w:rPr>
                        <w:t>iteracy and Numeracy activities on a daily basis.</w:t>
                      </w:r>
                    </w:p>
                    <w:p w:rsidR="008D0AD4" w:rsidRPr="002C43E7" w:rsidRDefault="008D0AD4" w:rsidP="00D3377D">
                      <w:pPr>
                        <w:rPr>
                          <w:rFonts w:ascii="CCW Precursive 4" w:hAnsi="CCW Precursive 4"/>
                          <w:noProof/>
                          <w:sz w:val="6"/>
                          <w:szCs w:val="20"/>
                        </w:rPr>
                      </w:pPr>
                    </w:p>
                    <w:p w:rsidR="00FF178A" w:rsidRPr="00EB385F" w:rsidRDefault="00FF178A" w:rsidP="00D3377D">
                      <w:pPr>
                        <w:rPr>
                          <w:rFonts w:ascii="CCW Precursive 4" w:hAnsi="CCW Precursive 4"/>
                          <w:noProof/>
                          <w:sz w:val="2"/>
                          <w:szCs w:val="20"/>
                        </w:rPr>
                      </w:pPr>
                    </w:p>
                    <w:p w:rsidR="007F50E7" w:rsidRDefault="007F50E7" w:rsidP="00D3377D">
                      <w:pPr>
                        <w:rPr>
                          <w:rFonts w:ascii="CCW Precursive 4" w:hAnsi="CCW Precursive 4"/>
                          <w:noProof/>
                          <w:sz w:val="16"/>
                          <w:szCs w:val="20"/>
                        </w:rPr>
                      </w:pPr>
                      <w:r w:rsidRPr="00FF178A">
                        <w:rPr>
                          <w:rFonts w:ascii="CCW Precursive 4" w:hAnsi="CCW Precursive 4"/>
                          <w:noProof/>
                          <w:color w:val="FF0000"/>
                          <w:sz w:val="16"/>
                          <w:szCs w:val="20"/>
                          <w:u w:val="single"/>
                        </w:rPr>
                        <w:t>Numeracy:</w:t>
                      </w:r>
                      <w:r w:rsidRPr="00FF178A">
                        <w:rPr>
                          <w:rFonts w:ascii="CCW Precursive 4" w:hAnsi="CCW Precursive 4"/>
                          <w:noProof/>
                          <w:sz w:val="16"/>
                          <w:szCs w:val="20"/>
                        </w:rPr>
                        <w:t xml:space="preserve"> </w:t>
                      </w:r>
                      <w:r w:rsidR="000463B7">
                        <w:rPr>
                          <w:rFonts w:ascii="CCW Precursive 4" w:hAnsi="CCW Precursive 4"/>
                          <w:noProof/>
                          <w:sz w:val="16"/>
                          <w:szCs w:val="20"/>
                        </w:rPr>
                        <w:t>We will be</w:t>
                      </w:r>
                      <w:r w:rsidR="0067305D" w:rsidRPr="00FF178A">
                        <w:rPr>
                          <w:rFonts w:ascii="CCW Precursive 4" w:hAnsi="CCW Precursive 4"/>
                          <w:noProof/>
                          <w:sz w:val="16"/>
                          <w:szCs w:val="20"/>
                        </w:rPr>
                        <w:t xml:space="preserve"> working on</w:t>
                      </w:r>
                      <w:r w:rsidR="008D0AD4">
                        <w:rPr>
                          <w:rFonts w:ascii="CCW Precursive 4" w:hAnsi="CCW Precursive 4"/>
                          <w:noProof/>
                          <w:sz w:val="16"/>
                          <w:szCs w:val="20"/>
                        </w:rPr>
                        <w:t xml:space="preserve"> identifying numbers 1-20 and beyond as well as beginning to look at adding and subtracting. This will lead us onto exploring</w:t>
                      </w:r>
                      <w:r w:rsidR="0067305D" w:rsidRPr="00FF178A">
                        <w:rPr>
                          <w:rFonts w:ascii="CCW Precursive 4" w:hAnsi="CCW Precursive 4"/>
                          <w:noProof/>
                          <w:sz w:val="16"/>
                          <w:szCs w:val="20"/>
                        </w:rPr>
                        <w:t xml:space="preserve"> number</w:t>
                      </w:r>
                      <w:r w:rsidRPr="00FF178A">
                        <w:rPr>
                          <w:rFonts w:ascii="CCW Precursive 4" w:hAnsi="CCW Precursive 4"/>
                          <w:noProof/>
                          <w:sz w:val="16"/>
                          <w:szCs w:val="20"/>
                        </w:rPr>
                        <w:t xml:space="preserve"> stories and bonds </w:t>
                      </w:r>
                      <w:r w:rsidR="000463B7">
                        <w:rPr>
                          <w:rFonts w:ascii="CCW Precursive 4" w:hAnsi="CCW Precursive 4"/>
                          <w:noProof/>
                          <w:sz w:val="16"/>
                          <w:szCs w:val="20"/>
                        </w:rPr>
                        <w:t>to 1</w:t>
                      </w:r>
                      <w:r w:rsidR="008D0AD4">
                        <w:rPr>
                          <w:rFonts w:ascii="CCW Precursive 4" w:hAnsi="CCW Precursive 4"/>
                          <w:noProof/>
                          <w:sz w:val="16"/>
                          <w:szCs w:val="20"/>
                        </w:rPr>
                        <w:t xml:space="preserve">0. We will also be </w:t>
                      </w:r>
                      <w:r w:rsidR="0067305D" w:rsidRPr="00FF178A">
                        <w:rPr>
                          <w:rFonts w:ascii="CCW Precursive 4" w:hAnsi="CCW Precursive 4"/>
                          <w:noProof/>
                          <w:sz w:val="16"/>
                          <w:szCs w:val="20"/>
                        </w:rPr>
                        <w:t>n</w:t>
                      </w:r>
                      <w:r w:rsidR="00BC0ADC" w:rsidRPr="00FF178A">
                        <w:rPr>
                          <w:rFonts w:ascii="CCW Precursive 4" w:hAnsi="CCW Precursive 4"/>
                          <w:noProof/>
                          <w:sz w:val="16"/>
                          <w:szCs w:val="20"/>
                        </w:rPr>
                        <w:t>aming odd/even numbers and using</w:t>
                      </w:r>
                      <w:r w:rsidRPr="00FF178A">
                        <w:rPr>
                          <w:rFonts w:ascii="CCW Precursive 4" w:hAnsi="CCW Precursive 4"/>
                          <w:noProof/>
                          <w:sz w:val="16"/>
                          <w:szCs w:val="20"/>
                        </w:rPr>
                        <w:t xml:space="preserve"> money to 20p: 1p, 2p, 5p, 10p, 20p</w:t>
                      </w:r>
                      <w:r w:rsidR="004C12C6" w:rsidRPr="00FF178A">
                        <w:rPr>
                          <w:rFonts w:ascii="CCW Precursive 4" w:hAnsi="CCW Precursive 4"/>
                          <w:noProof/>
                          <w:sz w:val="16"/>
                          <w:szCs w:val="20"/>
                        </w:rPr>
                        <w:t xml:space="preserve">.  Pattern, </w:t>
                      </w:r>
                      <w:r w:rsidR="008D0AD4">
                        <w:rPr>
                          <w:rFonts w:ascii="CCW Precursive 4" w:hAnsi="CCW Precursive 4"/>
                          <w:noProof/>
                          <w:sz w:val="16"/>
                          <w:szCs w:val="20"/>
                        </w:rPr>
                        <w:t xml:space="preserve">sorting, </w:t>
                      </w:r>
                      <w:r w:rsidR="004C12C6" w:rsidRPr="00FF178A">
                        <w:rPr>
                          <w:rFonts w:ascii="CCW Precursive 4" w:hAnsi="CCW Precursive 4"/>
                          <w:noProof/>
                          <w:sz w:val="16"/>
                          <w:szCs w:val="20"/>
                        </w:rPr>
                        <w:t>shape and data handling work will be revisited throughout the term</w:t>
                      </w:r>
                      <w:r w:rsidR="00451FC4" w:rsidRPr="00FF178A">
                        <w:rPr>
                          <w:rFonts w:ascii="CCW Precursive 4" w:hAnsi="CCW Precursive 4"/>
                          <w:noProof/>
                          <w:sz w:val="16"/>
                          <w:szCs w:val="20"/>
                        </w:rPr>
                        <w:t xml:space="preserve"> also</w:t>
                      </w:r>
                      <w:r w:rsidR="004C12C6" w:rsidRPr="00FF178A">
                        <w:rPr>
                          <w:rFonts w:ascii="CCW Precursive 4" w:hAnsi="CCW Precursive 4"/>
                          <w:noProof/>
                          <w:sz w:val="16"/>
                          <w:szCs w:val="20"/>
                        </w:rPr>
                        <w:t>.</w:t>
                      </w:r>
                    </w:p>
                    <w:p w:rsidR="00FF178A" w:rsidRDefault="00FF178A" w:rsidP="00D3377D">
                      <w:pPr>
                        <w:rPr>
                          <w:rFonts w:ascii="CCW Precursive 4" w:hAnsi="CCW Precursive 4"/>
                          <w:noProof/>
                          <w:sz w:val="4"/>
                          <w:szCs w:val="20"/>
                        </w:rPr>
                      </w:pPr>
                    </w:p>
                    <w:p w:rsidR="008D0AD4" w:rsidRPr="002C43E7" w:rsidRDefault="008D0AD4" w:rsidP="00D3377D">
                      <w:pPr>
                        <w:rPr>
                          <w:rFonts w:ascii="CCW Precursive 4" w:hAnsi="CCW Precursive 4"/>
                          <w:noProof/>
                          <w:sz w:val="8"/>
                          <w:szCs w:val="20"/>
                        </w:rPr>
                      </w:pPr>
                    </w:p>
                    <w:p w:rsidR="00D154C9" w:rsidRDefault="00D154C9" w:rsidP="00D3377D">
                      <w:pPr>
                        <w:rPr>
                          <w:rFonts w:ascii="CCW Precursive 4" w:hAnsi="CCW Precursive 4"/>
                          <w:noProof/>
                          <w:sz w:val="16"/>
                          <w:szCs w:val="20"/>
                        </w:rPr>
                      </w:pPr>
                      <w:r w:rsidRPr="00FF178A">
                        <w:rPr>
                          <w:rFonts w:ascii="CCW Precursive 4" w:hAnsi="CCW Precursive 4"/>
                          <w:noProof/>
                          <w:color w:val="FF0000"/>
                          <w:sz w:val="16"/>
                          <w:szCs w:val="20"/>
                          <w:u w:val="single"/>
                        </w:rPr>
                        <w:t>P.E:</w:t>
                      </w:r>
                      <w:r w:rsidR="00EB385F">
                        <w:rPr>
                          <w:rFonts w:ascii="CCW Precursive 4" w:hAnsi="CCW Precursive 4"/>
                          <w:noProof/>
                          <w:sz w:val="16"/>
                          <w:szCs w:val="20"/>
                        </w:rPr>
                        <w:t xml:space="preserve"> Chi</w:t>
                      </w:r>
                      <w:r w:rsidR="00B00F46">
                        <w:rPr>
                          <w:rFonts w:ascii="CCW Precursive 4" w:hAnsi="CCW Precursive 4"/>
                          <w:noProof/>
                          <w:sz w:val="16"/>
                          <w:szCs w:val="20"/>
                        </w:rPr>
                        <w:t>ldren will enjoy P.E on Tuesday</w:t>
                      </w:r>
                      <w:r w:rsidR="000463B7">
                        <w:rPr>
                          <w:rFonts w:ascii="CCW Precursive 4" w:hAnsi="CCW Precursive 4"/>
                          <w:noProof/>
                          <w:sz w:val="16"/>
                          <w:szCs w:val="20"/>
                        </w:rPr>
                        <w:t xml:space="preserve"> and Thursday. </w:t>
                      </w:r>
                      <w:r w:rsidR="008D0AD4">
                        <w:rPr>
                          <w:rFonts w:ascii="CCW Precursive 4" w:hAnsi="CCW Precursive 4"/>
                          <w:noProof/>
                          <w:sz w:val="16"/>
                          <w:szCs w:val="20"/>
                        </w:rPr>
                        <w:t>On these days, please send your child to school wearing their PE shoes.</w:t>
                      </w:r>
                      <w:r w:rsidR="0067305D" w:rsidRPr="00FF178A">
                        <w:rPr>
                          <w:rFonts w:ascii="CCW Precursive 4" w:hAnsi="CCW Precursive 4"/>
                          <w:noProof/>
                          <w:sz w:val="16"/>
                          <w:szCs w:val="20"/>
                        </w:rPr>
                        <w:t xml:space="preserve"> </w:t>
                      </w:r>
                    </w:p>
                    <w:p w:rsidR="007F50E7" w:rsidRPr="00BA6314" w:rsidRDefault="007F50E7" w:rsidP="00D3377D">
                      <w:pPr>
                        <w:rPr>
                          <w:noProof/>
                          <w:sz w:val="20"/>
                          <w:szCs w:val="20"/>
                        </w:rPr>
                      </w:pPr>
                    </w:p>
                    <w:p w:rsidR="007F50E7" w:rsidRDefault="007F50E7" w:rsidP="00D3377D">
                      <w:pPr>
                        <w:rPr>
                          <w:noProof/>
                          <w:sz w:val="28"/>
                          <w:szCs w:val="28"/>
                        </w:rPr>
                      </w:pPr>
                    </w:p>
                    <w:p w:rsidR="007F50E7" w:rsidRPr="00D3377D" w:rsidRDefault="007F50E7" w:rsidP="00FA4D46">
                      <w:pPr>
                        <w:jc w:val="right"/>
                        <w:rPr>
                          <w:b/>
                          <w:noProof/>
                          <w:sz w:val="28"/>
                          <w:szCs w:val="28"/>
                        </w:rPr>
                      </w:pPr>
                    </w:p>
                    <w:p w:rsidR="007F50E7" w:rsidRDefault="007F50E7" w:rsidP="00FA4D46">
                      <w:pPr>
                        <w:jc w:val="right"/>
                        <w:rPr>
                          <w:noProof/>
                          <w:sz w:val="28"/>
                          <w:szCs w:val="28"/>
                        </w:rPr>
                      </w:pPr>
                    </w:p>
                    <w:p w:rsidR="007F50E7" w:rsidRDefault="007F50E7" w:rsidP="00FA4D46">
                      <w:pPr>
                        <w:jc w:val="right"/>
                        <w:rPr>
                          <w:noProof/>
                          <w:sz w:val="28"/>
                          <w:szCs w:val="28"/>
                        </w:rPr>
                      </w:pPr>
                    </w:p>
                    <w:p w:rsidR="007F50E7" w:rsidRDefault="007F50E7" w:rsidP="00FA4D46">
                      <w:pPr>
                        <w:jc w:val="right"/>
                        <w:rPr>
                          <w:sz w:val="28"/>
                          <w:szCs w:val="28"/>
                        </w:rPr>
                      </w:pPr>
                    </w:p>
                    <w:p w:rsidR="007F50E7" w:rsidRDefault="007F50E7" w:rsidP="00FA4D46">
                      <w:pPr>
                        <w:jc w:val="right"/>
                        <w:rPr>
                          <w:sz w:val="28"/>
                          <w:szCs w:val="28"/>
                        </w:rPr>
                      </w:pPr>
                    </w:p>
                    <w:p w:rsidR="007F50E7" w:rsidRPr="000C737F" w:rsidRDefault="007F50E7" w:rsidP="00FA4D46">
                      <w:pPr>
                        <w:jc w:val="center"/>
                        <w:rPr>
                          <w:sz w:val="28"/>
                          <w:szCs w:val="28"/>
                        </w:rPr>
                      </w:pPr>
                      <w:r>
                        <w:rPr>
                          <w:sz w:val="28"/>
                          <w:szCs w:val="28"/>
                        </w:rPr>
                        <w:t xml:space="preserve">                                                                                 </w:t>
                      </w:r>
                    </w:p>
                  </w:txbxContent>
                </v:textbox>
                <w10:wrap type="tight" anchorx="margin" anchory="margin"/>
              </v:shape>
            </w:pict>
          </mc:Fallback>
        </mc:AlternateContent>
      </w:r>
      <w:r w:rsidR="00154048">
        <w:rPr>
          <w:noProof/>
        </w:rPr>
        <mc:AlternateContent>
          <mc:Choice Requires="wps">
            <w:drawing>
              <wp:anchor distT="0" distB="0" distL="114300" distR="114300" simplePos="0" relativeHeight="251657728" behindDoc="1" locked="0" layoutInCell="1" allowOverlap="1">
                <wp:simplePos x="0" y="0"/>
                <wp:positionH relativeFrom="margin">
                  <wp:posOffset>2592705</wp:posOffset>
                </wp:positionH>
                <wp:positionV relativeFrom="margin">
                  <wp:posOffset>5955030</wp:posOffset>
                </wp:positionV>
                <wp:extent cx="3541395" cy="4171950"/>
                <wp:effectExtent l="0" t="0" r="20955" b="19050"/>
                <wp:wrapTight wrapText="bothSides">
                  <wp:wrapPolygon edited="0">
                    <wp:start x="0" y="0"/>
                    <wp:lineTo x="0" y="21600"/>
                    <wp:lineTo x="21612" y="21600"/>
                    <wp:lineTo x="21612" y="0"/>
                    <wp:lineTo x="0" y="0"/>
                  </wp:wrapPolygon>
                </wp:wrapTight>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4171950"/>
                        </a:xfrm>
                        <a:prstGeom prst="rect">
                          <a:avLst/>
                        </a:prstGeom>
                        <a:solidFill>
                          <a:srgbClr val="FFFFFF"/>
                        </a:solidFill>
                        <a:ln w="19050" cmpd="sng">
                          <a:solidFill>
                            <a:srgbClr val="000000"/>
                          </a:solidFill>
                          <a:miter lim="800000"/>
                          <a:headEnd/>
                          <a:tailEnd/>
                        </a:ln>
                      </wps:spPr>
                      <wps:txbx>
                        <w:txbxContent>
                          <w:p w:rsidR="00FF178A" w:rsidRPr="00FF178A" w:rsidRDefault="00FF178A" w:rsidP="00D3377D">
                            <w:pPr>
                              <w:jc w:val="center"/>
                              <w:rPr>
                                <w:rFonts w:ascii="CCW Precursive 4" w:hAnsi="CCW Precursive 4"/>
                                <w:b/>
                                <w:color w:val="FF0000"/>
                                <w:sz w:val="4"/>
                                <w:szCs w:val="17"/>
                              </w:rPr>
                            </w:pPr>
                          </w:p>
                          <w:p w:rsidR="007F50E7" w:rsidRDefault="007F50E7" w:rsidP="00D3377D">
                            <w:pPr>
                              <w:jc w:val="center"/>
                              <w:rPr>
                                <w:rFonts w:ascii="CCW Precursive 4" w:hAnsi="CCW Precursive 4"/>
                                <w:b/>
                                <w:color w:val="FF0000"/>
                                <w:sz w:val="16"/>
                                <w:szCs w:val="16"/>
                              </w:rPr>
                            </w:pPr>
                            <w:r w:rsidRPr="00A731C8">
                              <w:rPr>
                                <w:rFonts w:ascii="CCW Precursive 4" w:hAnsi="CCW Precursive 4"/>
                                <w:b/>
                                <w:color w:val="FF0000"/>
                                <w:sz w:val="16"/>
                                <w:szCs w:val="16"/>
                              </w:rPr>
                              <w:t>What’s going on this term?</w:t>
                            </w:r>
                          </w:p>
                          <w:p w:rsidR="006C2CFA" w:rsidRPr="006C2CFA" w:rsidRDefault="006C2CFA" w:rsidP="00D3377D">
                            <w:pPr>
                              <w:jc w:val="center"/>
                              <w:rPr>
                                <w:rFonts w:ascii="CCW Precursive 4" w:hAnsi="CCW Precursive 4"/>
                                <w:b/>
                                <w:color w:val="FF0000"/>
                                <w:sz w:val="6"/>
                                <w:szCs w:val="16"/>
                              </w:rPr>
                            </w:pPr>
                          </w:p>
                          <w:p w:rsidR="00FF178A" w:rsidRPr="00EB385F" w:rsidRDefault="00FF178A" w:rsidP="00D3377D">
                            <w:pPr>
                              <w:jc w:val="center"/>
                              <w:rPr>
                                <w:rFonts w:ascii="CCW Precursive 4" w:hAnsi="CCW Precursive 4"/>
                                <w:b/>
                                <w:color w:val="FF0000"/>
                                <w:sz w:val="2"/>
                                <w:szCs w:val="16"/>
                              </w:rPr>
                            </w:pPr>
                          </w:p>
                          <w:p w:rsidR="007F50E7" w:rsidRDefault="007F50E7" w:rsidP="00293600">
                            <w:pPr>
                              <w:rPr>
                                <w:rFonts w:ascii="CCW Precursive 4" w:hAnsi="CCW Precursive 4"/>
                                <w:sz w:val="16"/>
                                <w:szCs w:val="16"/>
                              </w:rPr>
                            </w:pPr>
                            <w:r w:rsidRPr="00A731C8">
                              <w:rPr>
                                <w:rFonts w:ascii="CCW Precursive 4" w:hAnsi="CCW Precursive 4"/>
                                <w:sz w:val="16"/>
                                <w:szCs w:val="16"/>
                              </w:rPr>
                              <w:t>P.2 will be getting busy inside and ou</w:t>
                            </w:r>
                            <w:r w:rsidR="000463B7">
                              <w:rPr>
                                <w:rFonts w:ascii="CCW Precursive 4" w:hAnsi="CCW Precursive 4"/>
                                <w:sz w:val="16"/>
                                <w:szCs w:val="16"/>
                              </w:rPr>
                              <w:t>tside the classroom! We will use</w:t>
                            </w:r>
                            <w:r w:rsidR="00BC0ADC" w:rsidRPr="00A731C8">
                              <w:rPr>
                                <w:rFonts w:ascii="CCW Precursive 4" w:hAnsi="CCW Precursive 4"/>
                                <w:sz w:val="16"/>
                                <w:szCs w:val="16"/>
                              </w:rPr>
                              <w:t xml:space="preserve"> our</w:t>
                            </w:r>
                            <w:r w:rsidRPr="00A731C8">
                              <w:rPr>
                                <w:rFonts w:ascii="CCW Precursive 4" w:hAnsi="CCW Precursive 4"/>
                                <w:sz w:val="16"/>
                                <w:szCs w:val="16"/>
                              </w:rPr>
                              <w:t xml:space="preserve"> Nature trail to</w:t>
                            </w:r>
                            <w:r w:rsidR="00154048">
                              <w:rPr>
                                <w:rFonts w:ascii="CCW Precursive 4" w:hAnsi="CCW Precursive 4"/>
                                <w:sz w:val="16"/>
                                <w:szCs w:val="16"/>
                              </w:rPr>
                              <w:t xml:space="preserve"> explore the changes in</w:t>
                            </w:r>
                            <w:r w:rsidR="00CD07E1">
                              <w:rPr>
                                <w:rFonts w:ascii="CCW Precursive 4" w:hAnsi="CCW Precursive 4"/>
                                <w:sz w:val="16"/>
                                <w:szCs w:val="16"/>
                              </w:rPr>
                              <w:t xml:space="preserve"> ‘A</w:t>
                            </w:r>
                            <w:r w:rsidRPr="00A731C8">
                              <w:rPr>
                                <w:rFonts w:ascii="CCW Precursive 4" w:hAnsi="CCW Precursive 4"/>
                                <w:sz w:val="16"/>
                                <w:szCs w:val="16"/>
                              </w:rPr>
                              <w:t>utumn</w:t>
                            </w:r>
                            <w:r w:rsidR="00CD07E1">
                              <w:rPr>
                                <w:rFonts w:ascii="CCW Precursive 4" w:hAnsi="CCW Precursive 4"/>
                                <w:sz w:val="16"/>
                                <w:szCs w:val="16"/>
                              </w:rPr>
                              <w:t>’</w:t>
                            </w:r>
                            <w:r w:rsidRPr="00A731C8">
                              <w:rPr>
                                <w:rFonts w:ascii="CCW Precursive 4" w:hAnsi="CCW Precursive 4"/>
                                <w:sz w:val="16"/>
                                <w:szCs w:val="16"/>
                              </w:rPr>
                              <w:t xml:space="preserve"> as well as</w:t>
                            </w:r>
                            <w:r w:rsidR="000463B7">
                              <w:rPr>
                                <w:rFonts w:ascii="CCW Precursive 4" w:hAnsi="CCW Precursive 4"/>
                                <w:sz w:val="16"/>
                                <w:szCs w:val="16"/>
                              </w:rPr>
                              <w:t xml:space="preserve"> going on adventure</w:t>
                            </w:r>
                            <w:r w:rsidR="00154048">
                              <w:rPr>
                                <w:rFonts w:ascii="CCW Precursive 4" w:hAnsi="CCW Precursive 4"/>
                                <w:sz w:val="16"/>
                                <w:szCs w:val="16"/>
                              </w:rPr>
                              <w:t>s in order to use each</w:t>
                            </w:r>
                            <w:r w:rsidR="0059306D">
                              <w:rPr>
                                <w:rFonts w:ascii="CCW Precursive 4" w:hAnsi="CCW Precursive 4"/>
                                <w:sz w:val="16"/>
                                <w:szCs w:val="16"/>
                              </w:rPr>
                              <w:t xml:space="preserve"> of our</w:t>
                            </w:r>
                            <w:r w:rsidR="000463B7">
                              <w:rPr>
                                <w:rFonts w:ascii="CCW Precursive 4" w:hAnsi="CCW Precursive 4"/>
                                <w:sz w:val="16"/>
                                <w:szCs w:val="16"/>
                              </w:rPr>
                              <w:t xml:space="preserve"> 5 senses in our surroundings. We will be</w:t>
                            </w:r>
                            <w:r w:rsidRPr="00A731C8">
                              <w:rPr>
                                <w:rFonts w:ascii="CCW Precursive 4" w:hAnsi="CCW Precursive 4"/>
                                <w:sz w:val="16"/>
                                <w:szCs w:val="16"/>
                              </w:rPr>
                              <w:t xml:space="preserve"> </w:t>
                            </w:r>
                            <w:r w:rsidR="00BC0ADC" w:rsidRPr="00A731C8">
                              <w:rPr>
                                <w:rFonts w:ascii="CCW Precursive 4" w:hAnsi="CCW Precursive 4"/>
                                <w:sz w:val="16"/>
                                <w:szCs w:val="16"/>
                              </w:rPr>
                              <w:t>grasping opportunities to use the outdoor classroom for play based learning</w:t>
                            </w:r>
                            <w:r w:rsidRPr="00A731C8">
                              <w:rPr>
                                <w:rFonts w:ascii="CCW Precursive 4" w:hAnsi="CCW Precursive 4"/>
                                <w:sz w:val="16"/>
                                <w:szCs w:val="16"/>
                              </w:rPr>
                              <w:t xml:space="preserve">.  </w:t>
                            </w:r>
                          </w:p>
                          <w:p w:rsidR="006C2CFA" w:rsidRPr="00154048" w:rsidRDefault="006C2CFA" w:rsidP="00293600">
                            <w:pPr>
                              <w:rPr>
                                <w:rFonts w:ascii="CCW Precursive 4" w:hAnsi="CCW Precursive 4"/>
                                <w:sz w:val="2"/>
                                <w:szCs w:val="16"/>
                              </w:rPr>
                            </w:pPr>
                          </w:p>
                          <w:p w:rsidR="002A0824" w:rsidRPr="00EB385F" w:rsidRDefault="002A0824" w:rsidP="005549C0">
                            <w:pPr>
                              <w:jc w:val="center"/>
                              <w:rPr>
                                <w:rFonts w:ascii="CCW Precursive 4" w:hAnsi="CCW Precursive 4"/>
                                <w:b/>
                                <w:sz w:val="2"/>
                                <w:szCs w:val="16"/>
                              </w:rPr>
                            </w:pPr>
                          </w:p>
                          <w:p w:rsidR="007F50E7" w:rsidRDefault="005549C0" w:rsidP="005549C0">
                            <w:pPr>
                              <w:jc w:val="center"/>
                              <w:rPr>
                                <w:rFonts w:ascii="CCW Precursive 4" w:hAnsi="CCW Precursive 4"/>
                                <w:b/>
                                <w:color w:val="FF0000"/>
                                <w:sz w:val="16"/>
                                <w:szCs w:val="16"/>
                              </w:rPr>
                            </w:pPr>
                            <w:r w:rsidRPr="00A731C8">
                              <w:rPr>
                                <w:rFonts w:ascii="CCW Precursive 4" w:hAnsi="CCW Precursive 4"/>
                                <w:b/>
                                <w:color w:val="FF0000"/>
                                <w:sz w:val="16"/>
                                <w:szCs w:val="16"/>
                              </w:rPr>
                              <w:t>Class Contract</w:t>
                            </w:r>
                          </w:p>
                          <w:p w:rsidR="00C04847" w:rsidRPr="00C04847" w:rsidRDefault="00C04847" w:rsidP="005549C0">
                            <w:pPr>
                              <w:jc w:val="center"/>
                              <w:rPr>
                                <w:rFonts w:ascii="CCW Precursive 4" w:hAnsi="CCW Precursive 4"/>
                                <w:b/>
                                <w:color w:val="FF0000"/>
                                <w:sz w:val="2"/>
                                <w:szCs w:val="16"/>
                              </w:rPr>
                            </w:pPr>
                          </w:p>
                          <w:p w:rsidR="006C2CFA" w:rsidRPr="008D0AD4" w:rsidRDefault="006C2CFA" w:rsidP="005549C0">
                            <w:pPr>
                              <w:jc w:val="center"/>
                              <w:rPr>
                                <w:rFonts w:ascii="CCW Precursive 4" w:hAnsi="CCW Precursive 4"/>
                                <w:b/>
                                <w:color w:val="FF0000"/>
                                <w:sz w:val="2"/>
                                <w:szCs w:val="16"/>
                              </w:rPr>
                            </w:pPr>
                          </w:p>
                          <w:p w:rsidR="00FF178A" w:rsidRPr="00EB385F" w:rsidRDefault="00FF178A" w:rsidP="005549C0">
                            <w:pPr>
                              <w:jc w:val="center"/>
                              <w:rPr>
                                <w:rFonts w:ascii="CCW Precursive 4" w:hAnsi="CCW Precursive 4"/>
                                <w:b/>
                                <w:color w:val="FF0000"/>
                                <w:sz w:val="2"/>
                                <w:szCs w:val="16"/>
                              </w:rPr>
                            </w:pPr>
                          </w:p>
                          <w:p w:rsidR="007F50E7" w:rsidRPr="00A731C8" w:rsidRDefault="005549C0" w:rsidP="00F01D00">
                            <w:pPr>
                              <w:rPr>
                                <w:rFonts w:ascii="CCW Precursive 4" w:hAnsi="CCW Precursive 4"/>
                                <w:sz w:val="16"/>
                                <w:szCs w:val="16"/>
                              </w:rPr>
                            </w:pPr>
                            <w:r w:rsidRPr="00A731C8">
                              <w:rPr>
                                <w:rFonts w:ascii="CCW Precursive 4" w:hAnsi="CCW Precursive 4"/>
                                <w:sz w:val="16"/>
                                <w:szCs w:val="16"/>
                              </w:rPr>
                              <w:t xml:space="preserve">In order to secure a happy and safe learning environment P.2 have agreed upon the rules </w:t>
                            </w:r>
                            <w:r w:rsidR="00451FC4" w:rsidRPr="00A731C8">
                              <w:rPr>
                                <w:rFonts w:ascii="CCW Precursive 4" w:hAnsi="CCW Precursive 4"/>
                                <w:sz w:val="16"/>
                                <w:szCs w:val="16"/>
                              </w:rPr>
                              <w:t>(</w:t>
                            </w:r>
                            <w:r w:rsidRPr="00A731C8">
                              <w:rPr>
                                <w:rFonts w:ascii="CCW Precursive 4" w:hAnsi="CCW Precursive 4"/>
                                <w:sz w:val="16"/>
                                <w:szCs w:val="16"/>
                              </w:rPr>
                              <w:t>overleaf</w:t>
                            </w:r>
                            <w:r w:rsidR="00451FC4" w:rsidRPr="00A731C8">
                              <w:rPr>
                                <w:rFonts w:ascii="CCW Precursive 4" w:hAnsi="CCW Precursive 4"/>
                                <w:sz w:val="16"/>
                                <w:szCs w:val="16"/>
                              </w:rPr>
                              <w:t>)</w:t>
                            </w:r>
                            <w:r w:rsidR="008D0AD4">
                              <w:rPr>
                                <w:rFonts w:ascii="CCW Precursive 4" w:hAnsi="CCW Precursive 4"/>
                                <w:sz w:val="16"/>
                                <w:szCs w:val="16"/>
                              </w:rPr>
                              <w:t xml:space="preserve"> which we have devised together.</w:t>
                            </w:r>
                            <w:r w:rsidRPr="00A731C8">
                              <w:rPr>
                                <w:rFonts w:ascii="CCW Precursive 4" w:hAnsi="CCW Precursive 4"/>
                                <w:sz w:val="16"/>
                                <w:szCs w:val="16"/>
                              </w:rPr>
                              <w:t xml:space="preserve"> You will notice that these </w:t>
                            </w:r>
                            <w:r w:rsidR="00FF178A" w:rsidRPr="00A731C8">
                              <w:rPr>
                                <w:rFonts w:ascii="CCW Precursive 4" w:hAnsi="CCW Precursive 4"/>
                                <w:sz w:val="16"/>
                                <w:szCs w:val="16"/>
                              </w:rPr>
                              <w:t>are presented in a positiv</w:t>
                            </w:r>
                            <w:r w:rsidR="00154048">
                              <w:rPr>
                                <w:rFonts w:ascii="CCW Precursive 4" w:hAnsi="CCW Precursive 4"/>
                                <w:sz w:val="16"/>
                                <w:szCs w:val="16"/>
                              </w:rPr>
                              <w:t>e ‘We</w:t>
                            </w:r>
                            <w:r w:rsidR="002C43E7">
                              <w:rPr>
                                <w:rFonts w:ascii="CCW Precursive 4" w:hAnsi="CCW Precursive 4"/>
                                <w:sz w:val="16"/>
                                <w:szCs w:val="16"/>
                              </w:rPr>
                              <w:t xml:space="preserve"> can</w:t>
                            </w:r>
                            <w:r w:rsidR="006C2CFA">
                              <w:rPr>
                                <w:rFonts w:ascii="CCW Precursive 4" w:hAnsi="CCW Precursive 4"/>
                                <w:sz w:val="16"/>
                                <w:szCs w:val="16"/>
                              </w:rPr>
                              <w:t>’ way. We will achieve them and</w:t>
                            </w:r>
                            <w:r w:rsidR="00FF178A" w:rsidRPr="00A731C8">
                              <w:rPr>
                                <w:rFonts w:ascii="CCW Precursive 4" w:hAnsi="CCW Precursive 4"/>
                                <w:sz w:val="16"/>
                                <w:szCs w:val="16"/>
                              </w:rPr>
                              <w:t xml:space="preserve"> can succeed in keeping them.</w:t>
                            </w:r>
                            <w:r w:rsidR="00154048">
                              <w:rPr>
                                <w:rFonts w:ascii="CCW Precursive 4" w:hAnsi="CCW Precursive 4"/>
                                <w:sz w:val="16"/>
                                <w:szCs w:val="16"/>
                              </w:rPr>
                              <w:t xml:space="preserve"> C</w:t>
                            </w:r>
                            <w:r w:rsidR="002A0824" w:rsidRPr="00A731C8">
                              <w:rPr>
                                <w:rFonts w:ascii="CCW Precursive 4" w:hAnsi="CCW Precursive 4"/>
                                <w:sz w:val="16"/>
                                <w:szCs w:val="16"/>
                              </w:rPr>
                              <w:t>hildren</w:t>
                            </w:r>
                            <w:r w:rsidR="00154048">
                              <w:rPr>
                                <w:rFonts w:ascii="CCW Precursive 4" w:hAnsi="CCW Precursive 4"/>
                                <w:sz w:val="16"/>
                                <w:szCs w:val="16"/>
                              </w:rPr>
                              <w:t xml:space="preserve"> will be awarded</w:t>
                            </w:r>
                            <w:r w:rsidR="00FF178A" w:rsidRPr="00A731C8">
                              <w:rPr>
                                <w:rFonts w:ascii="CCW Precursive 4" w:hAnsi="CCW Precursive 4"/>
                                <w:sz w:val="16"/>
                                <w:szCs w:val="16"/>
                              </w:rPr>
                              <w:t xml:space="preserve"> ‘Green Cards’</w:t>
                            </w:r>
                            <w:r w:rsidR="00451FC4" w:rsidRPr="00A731C8">
                              <w:rPr>
                                <w:rFonts w:ascii="CCW Precursive 4" w:hAnsi="CCW Precursive 4"/>
                                <w:sz w:val="16"/>
                                <w:szCs w:val="16"/>
                              </w:rPr>
                              <w:t xml:space="preserve"> when they work</w:t>
                            </w:r>
                            <w:r w:rsidR="002A0824" w:rsidRPr="00A731C8">
                              <w:rPr>
                                <w:rFonts w:ascii="CCW Precursive 4" w:hAnsi="CCW Precursive 4"/>
                                <w:sz w:val="16"/>
                                <w:szCs w:val="16"/>
                              </w:rPr>
                              <w:t xml:space="preserve"> well and conscientiously</w:t>
                            </w:r>
                            <w:r w:rsidR="00154048">
                              <w:rPr>
                                <w:rFonts w:ascii="CCW Precursive 4" w:hAnsi="CCW Precursive 4"/>
                                <w:sz w:val="16"/>
                                <w:szCs w:val="16"/>
                              </w:rPr>
                              <w:t xml:space="preserve"> adhere</w:t>
                            </w:r>
                            <w:r w:rsidR="00451FC4" w:rsidRPr="00A731C8">
                              <w:rPr>
                                <w:rFonts w:ascii="CCW Precursive 4" w:hAnsi="CCW Precursive 4"/>
                                <w:sz w:val="16"/>
                                <w:szCs w:val="16"/>
                              </w:rPr>
                              <w:t xml:space="preserve"> to the rules</w:t>
                            </w:r>
                            <w:r w:rsidR="00FF178A" w:rsidRPr="00A731C8">
                              <w:rPr>
                                <w:rFonts w:ascii="CCW Precursive 4" w:hAnsi="CCW Precursive 4"/>
                                <w:sz w:val="16"/>
                                <w:szCs w:val="16"/>
                              </w:rPr>
                              <w:t>. There will also be ‘Superstar Points’ awarded to each table whe</w:t>
                            </w:r>
                            <w:r w:rsidR="00154048">
                              <w:rPr>
                                <w:rFonts w:ascii="CCW Precursive 4" w:hAnsi="CCW Precursive 4"/>
                                <w:sz w:val="16"/>
                                <w:szCs w:val="16"/>
                              </w:rPr>
                              <w:t>never they work</w:t>
                            </w:r>
                            <w:r w:rsidR="0059306D">
                              <w:rPr>
                                <w:rFonts w:ascii="CCW Precursive 4" w:hAnsi="CCW Precursive 4"/>
                                <w:sz w:val="16"/>
                                <w:szCs w:val="16"/>
                              </w:rPr>
                              <w:t xml:space="preserve"> well</w:t>
                            </w:r>
                            <w:r w:rsidR="00154048">
                              <w:rPr>
                                <w:rFonts w:ascii="CCW Precursive 4" w:hAnsi="CCW Precursive 4"/>
                                <w:sz w:val="16"/>
                                <w:szCs w:val="16"/>
                              </w:rPr>
                              <w:t xml:space="preserve"> together as a team.</w:t>
                            </w:r>
                            <w:r w:rsidR="00FF178A" w:rsidRPr="00A731C8">
                              <w:rPr>
                                <w:rFonts w:ascii="CCW Precursive 4" w:hAnsi="CCW Precursive 4"/>
                                <w:sz w:val="16"/>
                                <w:szCs w:val="16"/>
                              </w:rPr>
                              <w:t xml:space="preserve"> At the end of each week, the ‘Green Card Winner’ will be rewarded as well as ‘Table of the Week’ too.</w:t>
                            </w:r>
                            <w:r w:rsidR="002A0824" w:rsidRPr="00A731C8">
                              <w:rPr>
                                <w:rFonts w:ascii="CCW Precursive 4" w:hAnsi="CCW Precursive 4"/>
                                <w:sz w:val="16"/>
                                <w:szCs w:val="16"/>
                              </w:rPr>
                              <w:t xml:space="preserve"> </w:t>
                            </w:r>
                            <w:r w:rsidR="001B688B" w:rsidRPr="00A731C8">
                              <w:rPr>
                                <w:rFonts w:ascii="CCW Precursive 4" w:hAnsi="CCW Precursive 4"/>
                                <w:sz w:val="16"/>
                                <w:szCs w:val="16"/>
                              </w:rPr>
                              <w:t>The children are already enjoying watching thei</w:t>
                            </w:r>
                            <w:r w:rsidR="00FF178A" w:rsidRPr="00A731C8">
                              <w:rPr>
                                <w:rFonts w:ascii="CCW Precursive 4" w:hAnsi="CCW Precursive 4"/>
                                <w:sz w:val="16"/>
                                <w:szCs w:val="16"/>
                              </w:rPr>
                              <w:t>r green cards accumulate!</w:t>
                            </w:r>
                            <w:r w:rsidR="002A0824" w:rsidRPr="00A731C8">
                              <w:rPr>
                                <w:rFonts w:ascii="CCW Precursive 4" w:hAnsi="CCW Precursive 4"/>
                                <w:sz w:val="16"/>
                                <w:szCs w:val="16"/>
                              </w:rPr>
                              <w:t xml:space="preserve"> </w:t>
                            </w:r>
                            <w:r w:rsidR="00A731C8" w:rsidRPr="00A731C8">
                              <w:rPr>
                                <w:rFonts w:ascii="CCW Precursive 4" w:hAnsi="CCW Precursive 4"/>
                                <w:sz w:val="16"/>
                                <w:szCs w:val="16"/>
                              </w:rPr>
                              <w:t>Another lovely surprise at the end of eac</w:t>
                            </w:r>
                            <w:r w:rsidR="00154048">
                              <w:rPr>
                                <w:rFonts w:ascii="CCW Precursive 4" w:hAnsi="CCW Precursive 4"/>
                                <w:sz w:val="16"/>
                                <w:szCs w:val="16"/>
                              </w:rPr>
                              <w:t>h week will be our Principal</w:t>
                            </w:r>
                            <w:r w:rsidR="0059306D">
                              <w:rPr>
                                <w:rFonts w:ascii="CCW Precursive 4" w:hAnsi="CCW Precursive 4"/>
                                <w:sz w:val="16"/>
                                <w:szCs w:val="16"/>
                              </w:rPr>
                              <w:t>’</w:t>
                            </w:r>
                            <w:r w:rsidR="00154048">
                              <w:rPr>
                                <w:rFonts w:ascii="CCW Precursive 4" w:hAnsi="CCW Precursive 4"/>
                                <w:sz w:val="16"/>
                                <w:szCs w:val="16"/>
                              </w:rPr>
                              <w:t>s Award</w:t>
                            </w:r>
                            <w:r w:rsidR="008D0AD4">
                              <w:rPr>
                                <w:rFonts w:ascii="CCW Precursive 4" w:hAnsi="CCW Precursive 4"/>
                                <w:sz w:val="16"/>
                                <w:szCs w:val="16"/>
                              </w:rPr>
                              <w:t xml:space="preserve">. </w:t>
                            </w:r>
                            <w:r w:rsidR="00C04847">
                              <w:rPr>
                                <w:rFonts w:ascii="CCW Precursive 4" w:hAnsi="CCW Precursive 4"/>
                                <w:sz w:val="16"/>
                                <w:szCs w:val="16"/>
                              </w:rPr>
                              <w:t>This child’s achievements and</w:t>
                            </w:r>
                            <w:r w:rsidR="00A731C8">
                              <w:rPr>
                                <w:rFonts w:ascii="CCW Precursive 4" w:hAnsi="CCW Precursive 4"/>
                                <w:sz w:val="16"/>
                                <w:szCs w:val="16"/>
                              </w:rPr>
                              <w:t xml:space="preserve"> positive character will</w:t>
                            </w:r>
                            <w:r w:rsidR="00A731C8" w:rsidRPr="00A731C8">
                              <w:rPr>
                                <w:rFonts w:ascii="CCW Precursive 4" w:hAnsi="CCW Precursive 4"/>
                                <w:sz w:val="16"/>
                                <w:szCs w:val="16"/>
                              </w:rPr>
                              <w:t xml:space="preserve"> </w:t>
                            </w:r>
                            <w:r w:rsidR="00A731C8">
                              <w:rPr>
                                <w:rFonts w:ascii="CCW Precursive 4" w:hAnsi="CCW Precursive 4"/>
                                <w:sz w:val="16"/>
                                <w:szCs w:val="16"/>
                              </w:rPr>
                              <w:t xml:space="preserve">be </w:t>
                            </w:r>
                            <w:r w:rsidR="00C04847">
                              <w:rPr>
                                <w:rFonts w:ascii="CCW Precursive 4" w:hAnsi="CCW Precursive 4"/>
                                <w:sz w:val="16"/>
                                <w:szCs w:val="16"/>
                              </w:rPr>
                              <w:t xml:space="preserve">recognised each Friday as their </w:t>
                            </w:r>
                            <w:r w:rsidR="008D0AD4">
                              <w:rPr>
                                <w:rFonts w:ascii="CCW Precursive 4" w:hAnsi="CCW Precursive 4"/>
                                <w:sz w:val="16"/>
                                <w:szCs w:val="16"/>
                              </w:rPr>
                              <w:t>success will be celebrated by their classmates.</w:t>
                            </w:r>
                            <w:r w:rsidR="00C04847">
                              <w:rPr>
                                <w:rFonts w:ascii="CCW Precursive 4" w:hAnsi="CCW Precursive 4"/>
                                <w:sz w:val="16"/>
                                <w:szCs w:val="16"/>
                              </w:rPr>
                              <w:t xml:space="preserve"> and</w:t>
                            </w:r>
                            <w:r w:rsidR="00A731C8" w:rsidRPr="00A731C8">
                              <w:rPr>
                                <w:rFonts w:ascii="CCW Precursive 4" w:hAnsi="CCW Precursive 4"/>
                                <w:sz w:val="16"/>
                                <w:szCs w:val="16"/>
                              </w:rPr>
                              <w:t xml:space="preserve"> </w:t>
                            </w:r>
                            <w:r w:rsidR="00A731C8">
                              <w:rPr>
                                <w:rFonts w:ascii="CCW Precursive 4" w:hAnsi="CCW Precursive 4"/>
                                <w:sz w:val="16"/>
                                <w:szCs w:val="16"/>
                              </w:rPr>
                              <w:t xml:space="preserve">they </w:t>
                            </w:r>
                            <w:r w:rsidR="00A731C8" w:rsidRPr="00A731C8">
                              <w:rPr>
                                <w:rFonts w:ascii="CCW Precursive 4" w:hAnsi="CCW Precursive 4"/>
                                <w:sz w:val="16"/>
                                <w:szCs w:val="16"/>
                              </w:rPr>
                              <w:t>will be a</w:t>
                            </w:r>
                            <w:r w:rsidR="00A731C8">
                              <w:rPr>
                                <w:rFonts w:ascii="CCW Precursive 4" w:hAnsi="CCW Precursive 4"/>
                                <w:sz w:val="16"/>
                                <w:szCs w:val="16"/>
                              </w:rPr>
                              <w:t>war</w:t>
                            </w:r>
                            <w:r w:rsidR="00154048">
                              <w:rPr>
                                <w:rFonts w:ascii="CCW Precursive 4" w:hAnsi="CCW Precursive 4"/>
                                <w:sz w:val="16"/>
                                <w:szCs w:val="16"/>
                              </w:rPr>
                              <w:t>ded a certi</w:t>
                            </w:r>
                            <w:r w:rsidR="00C04847">
                              <w:rPr>
                                <w:rFonts w:ascii="CCW Precursive 4" w:hAnsi="CCW Precursive 4"/>
                                <w:sz w:val="16"/>
                                <w:szCs w:val="16"/>
                              </w:rPr>
                              <w:t>ficate too.</w:t>
                            </w:r>
                          </w:p>
                          <w:p w:rsidR="007F50E7" w:rsidRDefault="007F50E7" w:rsidP="00BC0FFA">
                            <w:pPr>
                              <w:rPr>
                                <w:sz w:val="28"/>
                                <w:szCs w:val="28"/>
                              </w:rPr>
                            </w:pPr>
                          </w:p>
                          <w:p w:rsidR="007F50E7" w:rsidRDefault="007F50E7" w:rsidP="00BC0FFA">
                            <w:pPr>
                              <w:rPr>
                                <w:sz w:val="28"/>
                                <w:szCs w:val="28"/>
                              </w:rPr>
                            </w:pPr>
                          </w:p>
                          <w:p w:rsidR="007F50E7" w:rsidRDefault="007F50E7" w:rsidP="00D3377D">
                            <w:pPr>
                              <w:jc w:val="center"/>
                              <w:rPr>
                                <w:sz w:val="28"/>
                                <w:szCs w:val="28"/>
                              </w:rPr>
                            </w:pPr>
                          </w:p>
                          <w:p w:rsidR="007F50E7" w:rsidRDefault="007F50E7" w:rsidP="00D3377D">
                            <w:pPr>
                              <w:jc w:val="center"/>
                              <w:rPr>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sz w:val="28"/>
                                <w:szCs w:val="28"/>
                              </w:rPr>
                            </w:pPr>
                          </w:p>
                          <w:p w:rsidR="007F50E7" w:rsidRDefault="007F50E7" w:rsidP="00D3377D">
                            <w:pPr>
                              <w:jc w:val="right"/>
                              <w:rPr>
                                <w:sz w:val="28"/>
                                <w:szCs w:val="28"/>
                              </w:rPr>
                            </w:pPr>
                          </w:p>
                          <w:p w:rsidR="007F50E7" w:rsidRPr="000C737F" w:rsidRDefault="007F50E7" w:rsidP="00D3377D">
                            <w:pPr>
                              <w:jc w:val="right"/>
                              <w:rPr>
                                <w:sz w:val="28"/>
                                <w:szCs w:val="28"/>
                              </w:rPr>
                            </w:pPr>
                            <w:r>
                              <w:rPr>
                                <w:sz w:val="28"/>
                                <w:szCs w:val="28"/>
                              </w:rPr>
                              <w:t xml:space="preserve">                   </w:t>
                            </w:r>
                            <w:r w:rsidR="00EB385F">
                              <w:rPr>
                                <w:noProof/>
                                <w:sz w:val="28"/>
                                <w:szCs w:val="28"/>
                              </w:rPr>
                              <w:drawing>
                                <wp:inline distT="0" distB="0" distL="0" distR="0">
                                  <wp:extent cx="658495" cy="670560"/>
                                  <wp:effectExtent l="0" t="0" r="0" b="0"/>
                                  <wp:docPr id="3" name="Picture 3"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5092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204.15pt;margin-top:468.9pt;width:278.85pt;height:32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" strokeweight="1.5pt">
                <v:textbox>
                  <w:txbxContent>
                    <w:p w:rsidR="00FF178A" w:rsidRPr="00FF178A" w:rsidRDefault="00FF178A" w:rsidP="00D3377D">
                      <w:pPr>
                        <w:jc w:val="center"/>
                        <w:rPr>
                          <w:rFonts w:ascii="CCW Precursive 4" w:hAnsi="CCW Precursive 4"/>
                          <w:b/>
                          <w:color w:val="FF0000"/>
                          <w:sz w:val="4"/>
                          <w:szCs w:val="17"/>
                        </w:rPr>
                      </w:pPr>
                    </w:p>
                    <w:p w:rsidR="007F50E7" w:rsidRDefault="007F50E7" w:rsidP="00D3377D">
                      <w:pPr>
                        <w:jc w:val="center"/>
                        <w:rPr>
                          <w:rFonts w:ascii="CCW Precursive 4" w:hAnsi="CCW Precursive 4"/>
                          <w:b/>
                          <w:color w:val="FF0000"/>
                          <w:sz w:val="16"/>
                          <w:szCs w:val="16"/>
                        </w:rPr>
                      </w:pPr>
                      <w:r w:rsidRPr="00A731C8">
                        <w:rPr>
                          <w:rFonts w:ascii="CCW Precursive 4" w:hAnsi="CCW Precursive 4"/>
                          <w:b/>
                          <w:color w:val="FF0000"/>
                          <w:sz w:val="16"/>
                          <w:szCs w:val="16"/>
                        </w:rPr>
                        <w:t>What’s going on this term?</w:t>
                      </w:r>
                    </w:p>
                    <w:p w:rsidR="006C2CFA" w:rsidRPr="006C2CFA" w:rsidRDefault="006C2CFA" w:rsidP="00D3377D">
                      <w:pPr>
                        <w:jc w:val="center"/>
                        <w:rPr>
                          <w:rFonts w:ascii="CCW Precursive 4" w:hAnsi="CCW Precursive 4"/>
                          <w:b/>
                          <w:color w:val="FF0000"/>
                          <w:sz w:val="6"/>
                          <w:szCs w:val="16"/>
                        </w:rPr>
                      </w:pPr>
                    </w:p>
                    <w:p w:rsidR="00FF178A" w:rsidRPr="00EB385F" w:rsidRDefault="00FF178A" w:rsidP="00D3377D">
                      <w:pPr>
                        <w:jc w:val="center"/>
                        <w:rPr>
                          <w:rFonts w:ascii="CCW Precursive 4" w:hAnsi="CCW Precursive 4"/>
                          <w:b/>
                          <w:color w:val="FF0000"/>
                          <w:sz w:val="2"/>
                          <w:szCs w:val="16"/>
                        </w:rPr>
                      </w:pPr>
                    </w:p>
                    <w:p w:rsidR="007F50E7" w:rsidRDefault="007F50E7" w:rsidP="00293600">
                      <w:pPr>
                        <w:rPr>
                          <w:rFonts w:ascii="CCW Precursive 4" w:hAnsi="CCW Precursive 4"/>
                          <w:sz w:val="16"/>
                          <w:szCs w:val="16"/>
                        </w:rPr>
                      </w:pPr>
                      <w:r w:rsidRPr="00A731C8">
                        <w:rPr>
                          <w:rFonts w:ascii="CCW Precursive 4" w:hAnsi="CCW Precursive 4"/>
                          <w:sz w:val="16"/>
                          <w:szCs w:val="16"/>
                        </w:rPr>
                        <w:t>P.2 will be getting busy inside and ou</w:t>
                      </w:r>
                      <w:r w:rsidR="000463B7">
                        <w:rPr>
                          <w:rFonts w:ascii="CCW Precursive 4" w:hAnsi="CCW Precursive 4"/>
                          <w:sz w:val="16"/>
                          <w:szCs w:val="16"/>
                        </w:rPr>
                        <w:t>tside the classroom! We will use</w:t>
                      </w:r>
                      <w:r w:rsidR="00BC0ADC" w:rsidRPr="00A731C8">
                        <w:rPr>
                          <w:rFonts w:ascii="CCW Precursive 4" w:hAnsi="CCW Precursive 4"/>
                          <w:sz w:val="16"/>
                          <w:szCs w:val="16"/>
                        </w:rPr>
                        <w:t xml:space="preserve"> our</w:t>
                      </w:r>
                      <w:r w:rsidRPr="00A731C8">
                        <w:rPr>
                          <w:rFonts w:ascii="CCW Precursive 4" w:hAnsi="CCW Precursive 4"/>
                          <w:sz w:val="16"/>
                          <w:szCs w:val="16"/>
                        </w:rPr>
                        <w:t xml:space="preserve"> Nature trail to</w:t>
                      </w:r>
                      <w:r w:rsidR="00154048">
                        <w:rPr>
                          <w:rFonts w:ascii="CCW Precursive 4" w:hAnsi="CCW Precursive 4"/>
                          <w:sz w:val="16"/>
                          <w:szCs w:val="16"/>
                        </w:rPr>
                        <w:t xml:space="preserve"> explore the changes in</w:t>
                      </w:r>
                      <w:r w:rsidR="00CD07E1">
                        <w:rPr>
                          <w:rFonts w:ascii="CCW Precursive 4" w:hAnsi="CCW Precursive 4"/>
                          <w:sz w:val="16"/>
                          <w:szCs w:val="16"/>
                        </w:rPr>
                        <w:t xml:space="preserve"> ‘A</w:t>
                      </w:r>
                      <w:r w:rsidRPr="00A731C8">
                        <w:rPr>
                          <w:rFonts w:ascii="CCW Precursive 4" w:hAnsi="CCW Precursive 4"/>
                          <w:sz w:val="16"/>
                          <w:szCs w:val="16"/>
                        </w:rPr>
                        <w:t>utumn</w:t>
                      </w:r>
                      <w:r w:rsidR="00CD07E1">
                        <w:rPr>
                          <w:rFonts w:ascii="CCW Precursive 4" w:hAnsi="CCW Precursive 4"/>
                          <w:sz w:val="16"/>
                          <w:szCs w:val="16"/>
                        </w:rPr>
                        <w:t>’</w:t>
                      </w:r>
                      <w:r w:rsidRPr="00A731C8">
                        <w:rPr>
                          <w:rFonts w:ascii="CCW Precursive 4" w:hAnsi="CCW Precursive 4"/>
                          <w:sz w:val="16"/>
                          <w:szCs w:val="16"/>
                        </w:rPr>
                        <w:t xml:space="preserve"> as well as</w:t>
                      </w:r>
                      <w:r w:rsidR="000463B7">
                        <w:rPr>
                          <w:rFonts w:ascii="CCW Precursive 4" w:hAnsi="CCW Precursive 4"/>
                          <w:sz w:val="16"/>
                          <w:szCs w:val="16"/>
                        </w:rPr>
                        <w:t xml:space="preserve"> going on adventure</w:t>
                      </w:r>
                      <w:r w:rsidR="00154048">
                        <w:rPr>
                          <w:rFonts w:ascii="CCW Precursive 4" w:hAnsi="CCW Precursive 4"/>
                          <w:sz w:val="16"/>
                          <w:szCs w:val="16"/>
                        </w:rPr>
                        <w:t>s in order to use each</w:t>
                      </w:r>
                      <w:r w:rsidR="0059306D">
                        <w:rPr>
                          <w:rFonts w:ascii="CCW Precursive 4" w:hAnsi="CCW Precursive 4"/>
                          <w:sz w:val="16"/>
                          <w:szCs w:val="16"/>
                        </w:rPr>
                        <w:t xml:space="preserve"> of our</w:t>
                      </w:r>
                      <w:r w:rsidR="000463B7">
                        <w:rPr>
                          <w:rFonts w:ascii="CCW Precursive 4" w:hAnsi="CCW Precursive 4"/>
                          <w:sz w:val="16"/>
                          <w:szCs w:val="16"/>
                        </w:rPr>
                        <w:t xml:space="preserve"> 5 senses in our surroundings. We will be</w:t>
                      </w:r>
                      <w:r w:rsidRPr="00A731C8">
                        <w:rPr>
                          <w:rFonts w:ascii="CCW Precursive 4" w:hAnsi="CCW Precursive 4"/>
                          <w:sz w:val="16"/>
                          <w:szCs w:val="16"/>
                        </w:rPr>
                        <w:t xml:space="preserve"> </w:t>
                      </w:r>
                      <w:r w:rsidR="00BC0ADC" w:rsidRPr="00A731C8">
                        <w:rPr>
                          <w:rFonts w:ascii="CCW Precursive 4" w:hAnsi="CCW Precursive 4"/>
                          <w:sz w:val="16"/>
                          <w:szCs w:val="16"/>
                        </w:rPr>
                        <w:t>grasping opportunities to use the outdoor classroom for play based learning</w:t>
                      </w:r>
                      <w:r w:rsidRPr="00A731C8">
                        <w:rPr>
                          <w:rFonts w:ascii="CCW Precursive 4" w:hAnsi="CCW Precursive 4"/>
                          <w:sz w:val="16"/>
                          <w:szCs w:val="16"/>
                        </w:rPr>
                        <w:t xml:space="preserve">.  </w:t>
                      </w:r>
                    </w:p>
                    <w:p w:rsidR="006C2CFA" w:rsidRPr="00154048" w:rsidRDefault="006C2CFA" w:rsidP="00293600">
                      <w:pPr>
                        <w:rPr>
                          <w:rFonts w:ascii="CCW Precursive 4" w:hAnsi="CCW Precursive 4"/>
                          <w:sz w:val="2"/>
                          <w:szCs w:val="16"/>
                        </w:rPr>
                      </w:pPr>
                    </w:p>
                    <w:p w:rsidR="002A0824" w:rsidRPr="00EB385F" w:rsidRDefault="002A0824" w:rsidP="005549C0">
                      <w:pPr>
                        <w:jc w:val="center"/>
                        <w:rPr>
                          <w:rFonts w:ascii="CCW Precursive 4" w:hAnsi="CCW Precursive 4"/>
                          <w:b/>
                          <w:sz w:val="2"/>
                          <w:szCs w:val="16"/>
                        </w:rPr>
                      </w:pPr>
                    </w:p>
                    <w:p w:rsidR="007F50E7" w:rsidRDefault="005549C0" w:rsidP="005549C0">
                      <w:pPr>
                        <w:jc w:val="center"/>
                        <w:rPr>
                          <w:rFonts w:ascii="CCW Precursive 4" w:hAnsi="CCW Precursive 4"/>
                          <w:b/>
                          <w:color w:val="FF0000"/>
                          <w:sz w:val="16"/>
                          <w:szCs w:val="16"/>
                        </w:rPr>
                      </w:pPr>
                      <w:r w:rsidRPr="00A731C8">
                        <w:rPr>
                          <w:rFonts w:ascii="CCW Precursive 4" w:hAnsi="CCW Precursive 4"/>
                          <w:b/>
                          <w:color w:val="FF0000"/>
                          <w:sz w:val="16"/>
                          <w:szCs w:val="16"/>
                        </w:rPr>
                        <w:t>Class Contract</w:t>
                      </w:r>
                    </w:p>
                    <w:p w:rsidR="00C04847" w:rsidRPr="00C04847" w:rsidRDefault="00C04847" w:rsidP="005549C0">
                      <w:pPr>
                        <w:jc w:val="center"/>
                        <w:rPr>
                          <w:rFonts w:ascii="CCW Precursive 4" w:hAnsi="CCW Precursive 4"/>
                          <w:b/>
                          <w:color w:val="FF0000"/>
                          <w:sz w:val="2"/>
                          <w:szCs w:val="16"/>
                        </w:rPr>
                      </w:pPr>
                    </w:p>
                    <w:p w:rsidR="006C2CFA" w:rsidRPr="008D0AD4" w:rsidRDefault="006C2CFA" w:rsidP="005549C0">
                      <w:pPr>
                        <w:jc w:val="center"/>
                        <w:rPr>
                          <w:rFonts w:ascii="CCW Precursive 4" w:hAnsi="CCW Precursive 4"/>
                          <w:b/>
                          <w:color w:val="FF0000"/>
                          <w:sz w:val="2"/>
                          <w:szCs w:val="16"/>
                        </w:rPr>
                      </w:pPr>
                    </w:p>
                    <w:p w:rsidR="00FF178A" w:rsidRPr="00EB385F" w:rsidRDefault="00FF178A" w:rsidP="005549C0">
                      <w:pPr>
                        <w:jc w:val="center"/>
                        <w:rPr>
                          <w:rFonts w:ascii="CCW Precursive 4" w:hAnsi="CCW Precursive 4"/>
                          <w:b/>
                          <w:color w:val="FF0000"/>
                          <w:sz w:val="2"/>
                          <w:szCs w:val="16"/>
                        </w:rPr>
                      </w:pPr>
                    </w:p>
                    <w:p w:rsidR="007F50E7" w:rsidRPr="00A731C8" w:rsidRDefault="005549C0" w:rsidP="00F01D00">
                      <w:pPr>
                        <w:rPr>
                          <w:rFonts w:ascii="CCW Precursive 4" w:hAnsi="CCW Precursive 4"/>
                          <w:sz w:val="16"/>
                          <w:szCs w:val="16"/>
                        </w:rPr>
                      </w:pPr>
                      <w:r w:rsidRPr="00A731C8">
                        <w:rPr>
                          <w:rFonts w:ascii="CCW Precursive 4" w:hAnsi="CCW Precursive 4"/>
                          <w:sz w:val="16"/>
                          <w:szCs w:val="16"/>
                        </w:rPr>
                        <w:t xml:space="preserve">In order to secure a happy and safe learning environment P.2 have agreed upon the rules </w:t>
                      </w:r>
                      <w:r w:rsidR="00451FC4" w:rsidRPr="00A731C8">
                        <w:rPr>
                          <w:rFonts w:ascii="CCW Precursive 4" w:hAnsi="CCW Precursive 4"/>
                          <w:sz w:val="16"/>
                          <w:szCs w:val="16"/>
                        </w:rPr>
                        <w:t>(</w:t>
                      </w:r>
                      <w:r w:rsidRPr="00A731C8">
                        <w:rPr>
                          <w:rFonts w:ascii="CCW Precursive 4" w:hAnsi="CCW Precursive 4"/>
                          <w:sz w:val="16"/>
                          <w:szCs w:val="16"/>
                        </w:rPr>
                        <w:t>overleaf</w:t>
                      </w:r>
                      <w:r w:rsidR="00451FC4" w:rsidRPr="00A731C8">
                        <w:rPr>
                          <w:rFonts w:ascii="CCW Precursive 4" w:hAnsi="CCW Precursive 4"/>
                          <w:sz w:val="16"/>
                          <w:szCs w:val="16"/>
                        </w:rPr>
                        <w:t>)</w:t>
                      </w:r>
                      <w:r w:rsidR="008D0AD4">
                        <w:rPr>
                          <w:rFonts w:ascii="CCW Precursive 4" w:hAnsi="CCW Precursive 4"/>
                          <w:sz w:val="16"/>
                          <w:szCs w:val="16"/>
                        </w:rPr>
                        <w:t xml:space="preserve"> which we have devised together.</w:t>
                      </w:r>
                      <w:r w:rsidRPr="00A731C8">
                        <w:rPr>
                          <w:rFonts w:ascii="CCW Precursive 4" w:hAnsi="CCW Precursive 4"/>
                          <w:sz w:val="16"/>
                          <w:szCs w:val="16"/>
                        </w:rPr>
                        <w:t xml:space="preserve"> You will notice that these </w:t>
                      </w:r>
                      <w:r w:rsidR="00FF178A" w:rsidRPr="00A731C8">
                        <w:rPr>
                          <w:rFonts w:ascii="CCW Precursive 4" w:hAnsi="CCW Precursive 4"/>
                          <w:sz w:val="16"/>
                          <w:szCs w:val="16"/>
                        </w:rPr>
                        <w:t>are presented in a positiv</w:t>
                      </w:r>
                      <w:r w:rsidR="00154048">
                        <w:rPr>
                          <w:rFonts w:ascii="CCW Precursive 4" w:hAnsi="CCW Precursive 4"/>
                          <w:sz w:val="16"/>
                          <w:szCs w:val="16"/>
                        </w:rPr>
                        <w:t>e ‘We</w:t>
                      </w:r>
                      <w:r w:rsidR="002C43E7">
                        <w:rPr>
                          <w:rFonts w:ascii="CCW Precursive 4" w:hAnsi="CCW Precursive 4"/>
                          <w:sz w:val="16"/>
                          <w:szCs w:val="16"/>
                        </w:rPr>
                        <w:t xml:space="preserve"> can</w:t>
                      </w:r>
                      <w:r w:rsidR="006C2CFA">
                        <w:rPr>
                          <w:rFonts w:ascii="CCW Precursive 4" w:hAnsi="CCW Precursive 4"/>
                          <w:sz w:val="16"/>
                          <w:szCs w:val="16"/>
                        </w:rPr>
                        <w:t>’ way. We will achieve them and</w:t>
                      </w:r>
                      <w:r w:rsidR="00FF178A" w:rsidRPr="00A731C8">
                        <w:rPr>
                          <w:rFonts w:ascii="CCW Precursive 4" w:hAnsi="CCW Precursive 4"/>
                          <w:sz w:val="16"/>
                          <w:szCs w:val="16"/>
                        </w:rPr>
                        <w:t xml:space="preserve"> can succeed in keeping them.</w:t>
                      </w:r>
                      <w:r w:rsidR="00154048">
                        <w:rPr>
                          <w:rFonts w:ascii="CCW Precursive 4" w:hAnsi="CCW Precursive 4"/>
                          <w:sz w:val="16"/>
                          <w:szCs w:val="16"/>
                        </w:rPr>
                        <w:t xml:space="preserve"> C</w:t>
                      </w:r>
                      <w:r w:rsidR="002A0824" w:rsidRPr="00A731C8">
                        <w:rPr>
                          <w:rFonts w:ascii="CCW Precursive 4" w:hAnsi="CCW Precursive 4"/>
                          <w:sz w:val="16"/>
                          <w:szCs w:val="16"/>
                        </w:rPr>
                        <w:t>hildren</w:t>
                      </w:r>
                      <w:r w:rsidR="00154048">
                        <w:rPr>
                          <w:rFonts w:ascii="CCW Precursive 4" w:hAnsi="CCW Precursive 4"/>
                          <w:sz w:val="16"/>
                          <w:szCs w:val="16"/>
                        </w:rPr>
                        <w:t xml:space="preserve"> will be awarded</w:t>
                      </w:r>
                      <w:r w:rsidR="00FF178A" w:rsidRPr="00A731C8">
                        <w:rPr>
                          <w:rFonts w:ascii="CCW Precursive 4" w:hAnsi="CCW Precursive 4"/>
                          <w:sz w:val="16"/>
                          <w:szCs w:val="16"/>
                        </w:rPr>
                        <w:t xml:space="preserve"> ‘Green Cards’</w:t>
                      </w:r>
                      <w:r w:rsidR="00451FC4" w:rsidRPr="00A731C8">
                        <w:rPr>
                          <w:rFonts w:ascii="CCW Precursive 4" w:hAnsi="CCW Precursive 4"/>
                          <w:sz w:val="16"/>
                          <w:szCs w:val="16"/>
                        </w:rPr>
                        <w:t xml:space="preserve"> when they work</w:t>
                      </w:r>
                      <w:r w:rsidR="002A0824" w:rsidRPr="00A731C8">
                        <w:rPr>
                          <w:rFonts w:ascii="CCW Precursive 4" w:hAnsi="CCW Precursive 4"/>
                          <w:sz w:val="16"/>
                          <w:szCs w:val="16"/>
                        </w:rPr>
                        <w:t xml:space="preserve"> well and conscientiously</w:t>
                      </w:r>
                      <w:r w:rsidR="00154048">
                        <w:rPr>
                          <w:rFonts w:ascii="CCW Precursive 4" w:hAnsi="CCW Precursive 4"/>
                          <w:sz w:val="16"/>
                          <w:szCs w:val="16"/>
                        </w:rPr>
                        <w:t xml:space="preserve"> adhere</w:t>
                      </w:r>
                      <w:r w:rsidR="00451FC4" w:rsidRPr="00A731C8">
                        <w:rPr>
                          <w:rFonts w:ascii="CCW Precursive 4" w:hAnsi="CCW Precursive 4"/>
                          <w:sz w:val="16"/>
                          <w:szCs w:val="16"/>
                        </w:rPr>
                        <w:t xml:space="preserve"> to the rules</w:t>
                      </w:r>
                      <w:r w:rsidR="00FF178A" w:rsidRPr="00A731C8">
                        <w:rPr>
                          <w:rFonts w:ascii="CCW Precursive 4" w:hAnsi="CCW Precursive 4"/>
                          <w:sz w:val="16"/>
                          <w:szCs w:val="16"/>
                        </w:rPr>
                        <w:t>. There will also be ‘Superstar Points’ awarded to each table whe</w:t>
                      </w:r>
                      <w:r w:rsidR="00154048">
                        <w:rPr>
                          <w:rFonts w:ascii="CCW Precursive 4" w:hAnsi="CCW Precursive 4"/>
                          <w:sz w:val="16"/>
                          <w:szCs w:val="16"/>
                        </w:rPr>
                        <w:t>never they work</w:t>
                      </w:r>
                      <w:r w:rsidR="0059306D">
                        <w:rPr>
                          <w:rFonts w:ascii="CCW Precursive 4" w:hAnsi="CCW Precursive 4"/>
                          <w:sz w:val="16"/>
                          <w:szCs w:val="16"/>
                        </w:rPr>
                        <w:t xml:space="preserve"> well</w:t>
                      </w:r>
                      <w:r w:rsidR="00154048">
                        <w:rPr>
                          <w:rFonts w:ascii="CCW Precursive 4" w:hAnsi="CCW Precursive 4"/>
                          <w:sz w:val="16"/>
                          <w:szCs w:val="16"/>
                        </w:rPr>
                        <w:t xml:space="preserve"> togethe</w:t>
                      </w:r>
                      <w:bookmarkStart w:id="1" w:name="_GoBack"/>
                      <w:bookmarkEnd w:id="1"/>
                      <w:r w:rsidR="00154048">
                        <w:rPr>
                          <w:rFonts w:ascii="CCW Precursive 4" w:hAnsi="CCW Precursive 4"/>
                          <w:sz w:val="16"/>
                          <w:szCs w:val="16"/>
                        </w:rPr>
                        <w:t>r as a team.</w:t>
                      </w:r>
                      <w:r w:rsidR="00FF178A" w:rsidRPr="00A731C8">
                        <w:rPr>
                          <w:rFonts w:ascii="CCW Precursive 4" w:hAnsi="CCW Precursive 4"/>
                          <w:sz w:val="16"/>
                          <w:szCs w:val="16"/>
                        </w:rPr>
                        <w:t xml:space="preserve"> At the end of each week, the ‘Green Card Winner’ will be rewarded as well as ‘Table of the Week’ too.</w:t>
                      </w:r>
                      <w:r w:rsidR="002A0824" w:rsidRPr="00A731C8">
                        <w:rPr>
                          <w:rFonts w:ascii="CCW Precursive 4" w:hAnsi="CCW Precursive 4"/>
                          <w:sz w:val="16"/>
                          <w:szCs w:val="16"/>
                        </w:rPr>
                        <w:t xml:space="preserve"> </w:t>
                      </w:r>
                      <w:r w:rsidR="001B688B" w:rsidRPr="00A731C8">
                        <w:rPr>
                          <w:rFonts w:ascii="CCW Precursive 4" w:hAnsi="CCW Precursive 4"/>
                          <w:sz w:val="16"/>
                          <w:szCs w:val="16"/>
                        </w:rPr>
                        <w:t>The children are already enjoying watching thei</w:t>
                      </w:r>
                      <w:r w:rsidR="00FF178A" w:rsidRPr="00A731C8">
                        <w:rPr>
                          <w:rFonts w:ascii="CCW Precursive 4" w:hAnsi="CCW Precursive 4"/>
                          <w:sz w:val="16"/>
                          <w:szCs w:val="16"/>
                        </w:rPr>
                        <w:t>r green cards accumulate!</w:t>
                      </w:r>
                      <w:r w:rsidR="002A0824" w:rsidRPr="00A731C8">
                        <w:rPr>
                          <w:rFonts w:ascii="CCW Precursive 4" w:hAnsi="CCW Precursive 4"/>
                          <w:sz w:val="16"/>
                          <w:szCs w:val="16"/>
                        </w:rPr>
                        <w:t xml:space="preserve"> </w:t>
                      </w:r>
                      <w:r w:rsidR="00A731C8" w:rsidRPr="00A731C8">
                        <w:rPr>
                          <w:rFonts w:ascii="CCW Precursive 4" w:hAnsi="CCW Precursive 4"/>
                          <w:sz w:val="16"/>
                          <w:szCs w:val="16"/>
                        </w:rPr>
                        <w:t>Another lovely surprise at the end of eac</w:t>
                      </w:r>
                      <w:r w:rsidR="00154048">
                        <w:rPr>
                          <w:rFonts w:ascii="CCW Precursive 4" w:hAnsi="CCW Precursive 4"/>
                          <w:sz w:val="16"/>
                          <w:szCs w:val="16"/>
                        </w:rPr>
                        <w:t>h week will be our Principal</w:t>
                      </w:r>
                      <w:r w:rsidR="0059306D">
                        <w:rPr>
                          <w:rFonts w:ascii="CCW Precursive 4" w:hAnsi="CCW Precursive 4"/>
                          <w:sz w:val="16"/>
                          <w:szCs w:val="16"/>
                        </w:rPr>
                        <w:t>’</w:t>
                      </w:r>
                      <w:r w:rsidR="00154048">
                        <w:rPr>
                          <w:rFonts w:ascii="CCW Precursive 4" w:hAnsi="CCW Precursive 4"/>
                          <w:sz w:val="16"/>
                          <w:szCs w:val="16"/>
                        </w:rPr>
                        <w:t>s Award</w:t>
                      </w:r>
                      <w:r w:rsidR="008D0AD4">
                        <w:rPr>
                          <w:rFonts w:ascii="CCW Precursive 4" w:hAnsi="CCW Precursive 4"/>
                          <w:sz w:val="16"/>
                          <w:szCs w:val="16"/>
                        </w:rPr>
                        <w:t xml:space="preserve">. </w:t>
                      </w:r>
                      <w:r w:rsidR="00C04847">
                        <w:rPr>
                          <w:rFonts w:ascii="CCW Precursive 4" w:hAnsi="CCW Precursive 4"/>
                          <w:sz w:val="16"/>
                          <w:szCs w:val="16"/>
                        </w:rPr>
                        <w:t>This child’s achievements and</w:t>
                      </w:r>
                      <w:r w:rsidR="00A731C8">
                        <w:rPr>
                          <w:rFonts w:ascii="CCW Precursive 4" w:hAnsi="CCW Precursive 4"/>
                          <w:sz w:val="16"/>
                          <w:szCs w:val="16"/>
                        </w:rPr>
                        <w:t xml:space="preserve"> positive character will</w:t>
                      </w:r>
                      <w:r w:rsidR="00A731C8" w:rsidRPr="00A731C8">
                        <w:rPr>
                          <w:rFonts w:ascii="CCW Precursive 4" w:hAnsi="CCW Precursive 4"/>
                          <w:sz w:val="16"/>
                          <w:szCs w:val="16"/>
                        </w:rPr>
                        <w:t xml:space="preserve"> </w:t>
                      </w:r>
                      <w:r w:rsidR="00A731C8">
                        <w:rPr>
                          <w:rFonts w:ascii="CCW Precursive 4" w:hAnsi="CCW Precursive 4"/>
                          <w:sz w:val="16"/>
                          <w:szCs w:val="16"/>
                        </w:rPr>
                        <w:t xml:space="preserve">be </w:t>
                      </w:r>
                      <w:r w:rsidR="00C04847">
                        <w:rPr>
                          <w:rFonts w:ascii="CCW Precursive 4" w:hAnsi="CCW Precursive 4"/>
                          <w:sz w:val="16"/>
                          <w:szCs w:val="16"/>
                        </w:rPr>
                        <w:t xml:space="preserve">recognised each Friday as their </w:t>
                      </w:r>
                      <w:r w:rsidR="008D0AD4">
                        <w:rPr>
                          <w:rFonts w:ascii="CCW Precursive 4" w:hAnsi="CCW Precursive 4"/>
                          <w:sz w:val="16"/>
                          <w:szCs w:val="16"/>
                        </w:rPr>
                        <w:t>success will be celebrated by their classmates.</w:t>
                      </w:r>
                      <w:r w:rsidR="00C04847">
                        <w:rPr>
                          <w:rFonts w:ascii="CCW Precursive 4" w:hAnsi="CCW Precursive 4"/>
                          <w:sz w:val="16"/>
                          <w:szCs w:val="16"/>
                        </w:rPr>
                        <w:t xml:space="preserve"> and</w:t>
                      </w:r>
                      <w:r w:rsidR="00A731C8" w:rsidRPr="00A731C8">
                        <w:rPr>
                          <w:rFonts w:ascii="CCW Precursive 4" w:hAnsi="CCW Precursive 4"/>
                          <w:sz w:val="16"/>
                          <w:szCs w:val="16"/>
                        </w:rPr>
                        <w:t xml:space="preserve"> </w:t>
                      </w:r>
                      <w:r w:rsidR="00A731C8">
                        <w:rPr>
                          <w:rFonts w:ascii="CCW Precursive 4" w:hAnsi="CCW Precursive 4"/>
                          <w:sz w:val="16"/>
                          <w:szCs w:val="16"/>
                        </w:rPr>
                        <w:t xml:space="preserve">they </w:t>
                      </w:r>
                      <w:r w:rsidR="00A731C8" w:rsidRPr="00A731C8">
                        <w:rPr>
                          <w:rFonts w:ascii="CCW Precursive 4" w:hAnsi="CCW Precursive 4"/>
                          <w:sz w:val="16"/>
                          <w:szCs w:val="16"/>
                        </w:rPr>
                        <w:t>will be a</w:t>
                      </w:r>
                      <w:r w:rsidR="00A731C8">
                        <w:rPr>
                          <w:rFonts w:ascii="CCW Precursive 4" w:hAnsi="CCW Precursive 4"/>
                          <w:sz w:val="16"/>
                          <w:szCs w:val="16"/>
                        </w:rPr>
                        <w:t>war</w:t>
                      </w:r>
                      <w:r w:rsidR="00154048">
                        <w:rPr>
                          <w:rFonts w:ascii="CCW Precursive 4" w:hAnsi="CCW Precursive 4"/>
                          <w:sz w:val="16"/>
                          <w:szCs w:val="16"/>
                        </w:rPr>
                        <w:t>ded a certi</w:t>
                      </w:r>
                      <w:r w:rsidR="00C04847">
                        <w:rPr>
                          <w:rFonts w:ascii="CCW Precursive 4" w:hAnsi="CCW Precursive 4"/>
                          <w:sz w:val="16"/>
                          <w:szCs w:val="16"/>
                        </w:rPr>
                        <w:t>ficate too.</w:t>
                      </w:r>
                    </w:p>
                    <w:p w:rsidR="007F50E7" w:rsidRDefault="007F50E7" w:rsidP="00BC0FFA">
                      <w:pPr>
                        <w:rPr>
                          <w:sz w:val="28"/>
                          <w:szCs w:val="28"/>
                        </w:rPr>
                      </w:pPr>
                    </w:p>
                    <w:p w:rsidR="007F50E7" w:rsidRDefault="007F50E7" w:rsidP="00BC0FFA">
                      <w:pPr>
                        <w:rPr>
                          <w:sz w:val="28"/>
                          <w:szCs w:val="28"/>
                        </w:rPr>
                      </w:pPr>
                    </w:p>
                    <w:p w:rsidR="007F50E7" w:rsidRDefault="007F50E7" w:rsidP="00D3377D">
                      <w:pPr>
                        <w:jc w:val="center"/>
                        <w:rPr>
                          <w:sz w:val="28"/>
                          <w:szCs w:val="28"/>
                        </w:rPr>
                      </w:pPr>
                    </w:p>
                    <w:p w:rsidR="007F50E7" w:rsidRDefault="007F50E7" w:rsidP="00D3377D">
                      <w:pPr>
                        <w:jc w:val="center"/>
                        <w:rPr>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sz w:val="28"/>
                          <w:szCs w:val="28"/>
                        </w:rPr>
                      </w:pPr>
                    </w:p>
                    <w:p w:rsidR="007F50E7" w:rsidRDefault="007F50E7" w:rsidP="00D3377D">
                      <w:pPr>
                        <w:jc w:val="right"/>
                        <w:rPr>
                          <w:sz w:val="28"/>
                          <w:szCs w:val="28"/>
                        </w:rPr>
                      </w:pPr>
                    </w:p>
                    <w:p w:rsidR="007F50E7" w:rsidRPr="000C737F" w:rsidRDefault="007F50E7" w:rsidP="00D3377D">
                      <w:pPr>
                        <w:jc w:val="right"/>
                        <w:rPr>
                          <w:sz w:val="28"/>
                          <w:szCs w:val="28"/>
                        </w:rPr>
                      </w:pPr>
                      <w:r>
                        <w:rPr>
                          <w:sz w:val="28"/>
                          <w:szCs w:val="28"/>
                        </w:rPr>
                        <w:t xml:space="preserve">                   </w:t>
                      </w:r>
                      <w:r w:rsidR="00EB385F">
                        <w:rPr>
                          <w:noProof/>
                          <w:sz w:val="28"/>
                          <w:szCs w:val="28"/>
                        </w:rPr>
                        <w:drawing>
                          <wp:inline distT="0" distB="0" distL="0" distR="0">
                            <wp:extent cx="658495" cy="670560"/>
                            <wp:effectExtent l="0" t="0" r="0" b="0"/>
                            <wp:docPr id="3" name="Picture 3"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509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r>
                        <w:rPr>
                          <w:sz w:val="28"/>
                          <w:szCs w:val="28"/>
                        </w:rPr>
                        <w:t xml:space="preserve">                                                              </w:t>
                      </w:r>
                    </w:p>
                  </w:txbxContent>
                </v:textbox>
                <w10:wrap type="tight" anchorx="margin" anchory="margin"/>
              </v:shape>
            </w:pict>
          </mc:Fallback>
        </mc:AlternateContent>
      </w:r>
    </w:p>
    <w:p w:rsidR="00260CF0" w:rsidRPr="00FA4D46" w:rsidRDefault="00C04847" w:rsidP="001365F4">
      <w:r>
        <w:rPr>
          <w:noProof/>
        </w:rPr>
        <w:lastRenderedPageBreak/>
        <w:drawing>
          <wp:anchor distT="0" distB="0" distL="114300" distR="114300" simplePos="0" relativeHeight="251665920" behindDoc="0" locked="0" layoutInCell="1" allowOverlap="1">
            <wp:simplePos x="0" y="0"/>
            <wp:positionH relativeFrom="column">
              <wp:posOffset>-1934290</wp:posOffset>
            </wp:positionH>
            <wp:positionV relativeFrom="paragraph">
              <wp:posOffset>1219213</wp:posOffset>
            </wp:positionV>
            <wp:extent cx="7006749" cy="4657645"/>
            <wp:effectExtent l="69850" t="82550" r="73660" b="73660"/>
            <wp:wrapNone/>
            <wp:docPr id="15" name="Picture 15" descr="C:\Users\cmcshannock464\AppData\Local\Microsoft\Windows\Temporary Internet Files\Content.Word\IMG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shannock464\AppData\Local\Microsoft\Windows\Temporary Internet Files\Content.Word\IMG_03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021588" cy="4667509"/>
                    </a:xfrm>
                    <a:prstGeom prst="rect">
                      <a:avLst/>
                    </a:prstGeom>
                    <a:noFill/>
                    <a:ln w="76200">
                      <a:solidFill>
                        <a:srgbClr val="00B050"/>
                      </a:solidFill>
                    </a:ln>
                  </pic:spPr>
                </pic:pic>
              </a:graphicData>
            </a:graphic>
            <wp14:sizeRelH relativeFrom="page">
              <wp14:pctWidth>0</wp14:pctWidth>
            </wp14:sizeRelH>
            <wp14:sizeRelV relativeFrom="page">
              <wp14:pctHeight>0</wp14:pctHeight>
            </wp14:sizeRelV>
          </wp:anchor>
        </w:drawing>
      </w:r>
      <w:r w:rsidR="0059306D">
        <w:rPr>
          <w:noProof/>
        </w:rPr>
        <w:drawing>
          <wp:anchor distT="0" distB="0" distL="114300" distR="114300" simplePos="0" relativeHeight="251664896" behindDoc="0" locked="0" layoutInCell="1" allowOverlap="1">
            <wp:simplePos x="0" y="0"/>
            <wp:positionH relativeFrom="column">
              <wp:posOffset>-1874520</wp:posOffset>
            </wp:positionH>
            <wp:positionV relativeFrom="paragraph">
              <wp:posOffset>1238250</wp:posOffset>
            </wp:positionV>
            <wp:extent cx="6923405" cy="4608830"/>
            <wp:effectExtent l="71438" t="80962" r="82232" b="82233"/>
            <wp:wrapSquare wrapText="bothSides"/>
            <wp:docPr id="16" name="Picture 16" descr="C:\Users\mmckay259\AppData\Local\Microsoft\Windows\Temporary Internet Files\Content.Word\IMG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kay259\AppData\Local\Microsoft\Windows\Temporary Internet Files\Content.Word\IMG_160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557" r="2744" b="5336"/>
                    <a:stretch/>
                  </pic:blipFill>
                  <pic:spPr bwMode="auto">
                    <a:xfrm rot="5400000">
                      <a:off x="0" y="0"/>
                      <a:ext cx="6923405" cy="4608830"/>
                    </a:xfrm>
                    <a:prstGeom prst="rect">
                      <a:avLst/>
                    </a:prstGeom>
                    <a:noFill/>
                    <a:ln w="76200">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C70">
        <w:rPr>
          <w:noProof/>
        </w:rPr>
        <mc:AlternateContent>
          <mc:Choice Requires="wps">
            <w:drawing>
              <wp:anchor distT="45720" distB="45720" distL="114300" distR="114300" simplePos="0" relativeHeight="251663872" behindDoc="0" locked="0" layoutInCell="1" allowOverlap="1">
                <wp:simplePos x="0" y="0"/>
                <wp:positionH relativeFrom="column">
                  <wp:posOffset>4097655</wp:posOffset>
                </wp:positionH>
                <wp:positionV relativeFrom="paragraph">
                  <wp:posOffset>47625</wp:posOffset>
                </wp:positionV>
                <wp:extent cx="2099945" cy="7055485"/>
                <wp:effectExtent l="38100" t="38100" r="33655" b="311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7055485"/>
                        </a:xfrm>
                        <a:prstGeom prst="rect">
                          <a:avLst/>
                        </a:prstGeom>
                        <a:solidFill>
                          <a:srgbClr val="FFFFFF"/>
                        </a:solidFill>
                        <a:ln w="76200" cmpd="sng">
                          <a:solidFill>
                            <a:srgbClr val="00B050"/>
                          </a:solidFill>
                          <a:miter lim="800000"/>
                          <a:headEnd/>
                          <a:tailEnd/>
                        </a:ln>
                      </wps:spPr>
                      <wps:txbx>
                        <w:txbxContent>
                          <w:p w:rsidR="009C0179" w:rsidRPr="002C43E7" w:rsidRDefault="009C0179" w:rsidP="00A731C8">
                            <w:pPr>
                              <w:rPr>
                                <w:rFonts w:ascii="CCW Precursive 4" w:hAnsi="CCW Precursive 4"/>
                                <w:sz w:val="2"/>
                                <w:szCs w:val="30"/>
                              </w:rPr>
                            </w:pPr>
                          </w:p>
                          <w:p w:rsidR="009C0179" w:rsidRPr="00DA685B" w:rsidRDefault="009C0179" w:rsidP="00A731C8">
                            <w:pPr>
                              <w:rPr>
                                <w:rFonts w:ascii="CCW Precursive 4" w:hAnsi="CCW Precursive 4"/>
                                <w:sz w:val="6"/>
                                <w:szCs w:val="30"/>
                              </w:rPr>
                            </w:pPr>
                          </w:p>
                          <w:p w:rsidR="009C0179" w:rsidRPr="00154048" w:rsidRDefault="00C04847" w:rsidP="00AF3799">
                            <w:pPr>
                              <w:numPr>
                                <w:ilvl w:val="0"/>
                                <w:numId w:val="6"/>
                              </w:numPr>
                              <w:rPr>
                                <w:rFonts w:ascii="CCW Precursive 4" w:hAnsi="CCW Precursive 4"/>
                                <w:sz w:val="44"/>
                                <w:szCs w:val="30"/>
                              </w:rPr>
                            </w:pPr>
                            <w:r>
                              <w:rPr>
                                <w:rFonts w:ascii="CCW Precursive 4" w:hAnsi="CCW Precursive 4"/>
                                <w:sz w:val="32"/>
                                <w:szCs w:val="30"/>
                              </w:rPr>
                              <w:t>Together we can work hard to stay safe in our bubble.</w:t>
                            </w:r>
                          </w:p>
                          <w:p w:rsidR="00154048" w:rsidRPr="002C43E7" w:rsidRDefault="00154048" w:rsidP="00154048">
                            <w:pPr>
                              <w:rPr>
                                <w:rFonts w:ascii="CCW Precursive 4" w:hAnsi="CCW Precursive 4"/>
                                <w:sz w:val="18"/>
                                <w:szCs w:val="30"/>
                              </w:rPr>
                            </w:pPr>
                          </w:p>
                          <w:p w:rsidR="00A731C8" w:rsidRPr="000C2C70" w:rsidRDefault="00C04847" w:rsidP="00A731C8">
                            <w:pPr>
                              <w:numPr>
                                <w:ilvl w:val="0"/>
                                <w:numId w:val="6"/>
                              </w:numPr>
                              <w:rPr>
                                <w:rFonts w:ascii="CCW Precursive 4" w:hAnsi="CCW Precursive 4"/>
                                <w:sz w:val="32"/>
                                <w:szCs w:val="30"/>
                              </w:rPr>
                            </w:pPr>
                            <w:r>
                              <w:rPr>
                                <w:rFonts w:ascii="CCW Precursive 4" w:hAnsi="CCW Precursive 4"/>
                                <w:sz w:val="32"/>
                                <w:szCs w:val="30"/>
                              </w:rPr>
                              <w:t>We can be great listeners and follow instructions.</w:t>
                            </w:r>
                          </w:p>
                          <w:p w:rsidR="009C0179" w:rsidRPr="002C43E7" w:rsidRDefault="009C0179" w:rsidP="009C0179">
                            <w:pPr>
                              <w:rPr>
                                <w:rFonts w:ascii="CCW Precursive 4" w:hAnsi="CCW Precursive 4"/>
                                <w:sz w:val="20"/>
                                <w:szCs w:val="30"/>
                              </w:rPr>
                            </w:pPr>
                          </w:p>
                          <w:p w:rsidR="009C0179" w:rsidRPr="00154048" w:rsidRDefault="006C2CFA" w:rsidP="00924BD4">
                            <w:pPr>
                              <w:numPr>
                                <w:ilvl w:val="0"/>
                                <w:numId w:val="6"/>
                              </w:numPr>
                              <w:rPr>
                                <w:rFonts w:ascii="CCW Precursive 4" w:hAnsi="CCW Precursive 4"/>
                                <w:sz w:val="48"/>
                                <w:szCs w:val="30"/>
                              </w:rPr>
                            </w:pPr>
                            <w:r w:rsidRPr="00154048">
                              <w:rPr>
                                <w:rFonts w:ascii="CCW Precursive 4" w:hAnsi="CCW Precursive 4"/>
                                <w:sz w:val="32"/>
                                <w:szCs w:val="30"/>
                              </w:rPr>
                              <w:t>We</w:t>
                            </w:r>
                            <w:r w:rsidR="002C43E7">
                              <w:rPr>
                                <w:rFonts w:ascii="CCW Precursive 4" w:hAnsi="CCW Precursive 4"/>
                                <w:sz w:val="32"/>
                                <w:szCs w:val="30"/>
                              </w:rPr>
                              <w:t xml:space="preserve"> can</w:t>
                            </w:r>
                            <w:r w:rsidRPr="00154048">
                              <w:rPr>
                                <w:rFonts w:ascii="CCW Precursive 4" w:hAnsi="CCW Precursive 4"/>
                                <w:sz w:val="32"/>
                                <w:szCs w:val="30"/>
                              </w:rPr>
                              <w:t xml:space="preserve"> </w:t>
                            </w:r>
                            <w:r w:rsidR="00154048">
                              <w:rPr>
                                <w:rFonts w:ascii="CCW Precursive 4" w:hAnsi="CCW Precursive 4"/>
                                <w:sz w:val="32"/>
                                <w:szCs w:val="30"/>
                              </w:rPr>
                              <w:t xml:space="preserve">walk in the classroom and corridors. </w:t>
                            </w:r>
                          </w:p>
                          <w:p w:rsidR="00154048" w:rsidRPr="00C04847" w:rsidRDefault="00154048" w:rsidP="00154048">
                            <w:pPr>
                              <w:rPr>
                                <w:rFonts w:ascii="CCW Precursive 4" w:hAnsi="CCW Precursive 4"/>
                                <w:sz w:val="22"/>
                                <w:szCs w:val="30"/>
                              </w:rPr>
                            </w:pPr>
                          </w:p>
                          <w:p w:rsidR="006C2CFA" w:rsidRDefault="00A731C8" w:rsidP="006C2CFA">
                            <w:pPr>
                              <w:numPr>
                                <w:ilvl w:val="0"/>
                                <w:numId w:val="6"/>
                              </w:numPr>
                              <w:rPr>
                                <w:rFonts w:ascii="CCW Precursive 4" w:hAnsi="CCW Precursive 4"/>
                                <w:sz w:val="32"/>
                                <w:szCs w:val="30"/>
                              </w:rPr>
                            </w:pPr>
                            <w:r w:rsidRPr="000C2C70">
                              <w:rPr>
                                <w:rFonts w:ascii="CCW Precursive 4" w:hAnsi="CCW Precursive 4"/>
                                <w:sz w:val="32"/>
                                <w:szCs w:val="30"/>
                              </w:rPr>
                              <w:t xml:space="preserve">We </w:t>
                            </w:r>
                            <w:r w:rsidR="00C04847">
                              <w:rPr>
                                <w:rFonts w:ascii="CCW Precursive 4" w:hAnsi="CCW Precursive 4"/>
                                <w:sz w:val="32"/>
                                <w:szCs w:val="30"/>
                              </w:rPr>
                              <w:t xml:space="preserve">can be kind and gentle to each other. </w:t>
                            </w:r>
                            <w:r w:rsidR="00154048">
                              <w:rPr>
                                <w:rFonts w:ascii="CCW Precursive 4" w:hAnsi="CCW Precursive 4"/>
                                <w:sz w:val="32"/>
                                <w:szCs w:val="30"/>
                              </w:rPr>
                              <w:t xml:space="preserve"> </w:t>
                            </w:r>
                          </w:p>
                          <w:p w:rsidR="00C04847" w:rsidRPr="00C04847" w:rsidRDefault="00C04847" w:rsidP="00C04847">
                            <w:pPr>
                              <w:pStyle w:val="ListParagraph"/>
                              <w:rPr>
                                <w:rFonts w:ascii="CCW Precursive 4" w:hAnsi="CCW Precursive 4"/>
                                <w:sz w:val="22"/>
                                <w:szCs w:val="30"/>
                              </w:rPr>
                            </w:pPr>
                          </w:p>
                          <w:p w:rsidR="00C04847" w:rsidRPr="000C2C70" w:rsidRDefault="00C04847" w:rsidP="00C04847">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can try our best and have FUN!</w:t>
                            </w:r>
                            <w:r w:rsidRPr="000C2C70">
                              <w:rPr>
                                <w:rFonts w:ascii="CCW Precursive 4" w:hAnsi="CCW Precursive 4"/>
                                <w:sz w:val="32"/>
                                <w:szCs w:val="30"/>
                              </w:rPr>
                              <w:t xml:space="preserve"> </w:t>
                            </w:r>
                          </w:p>
                          <w:p w:rsidR="00C04847" w:rsidRPr="000C2C70" w:rsidRDefault="00C04847" w:rsidP="00DA685B">
                            <w:pPr>
                              <w:ind w:left="57"/>
                              <w:rPr>
                                <w:rFonts w:ascii="CCW Precursive 4" w:hAnsi="CCW Precursive 4"/>
                                <w:sz w:val="32"/>
                                <w:szCs w:val="30"/>
                              </w:rPr>
                            </w:pPr>
                          </w:p>
                          <w:p w:rsidR="00A731C8" w:rsidRPr="009C0179" w:rsidRDefault="00A731C8" w:rsidP="009C0179">
                            <w:pPr>
                              <w:ind w:left="57"/>
                              <w:rPr>
                                <w:rFonts w:ascii="CCW Precursive 4" w:hAnsi="CCW Precursive 4"/>
                                <w:sz w:val="30"/>
                                <w:szCs w:val="3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322.65pt;margin-top:3.75pt;width:165.35pt;height:555.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" strokecolor="#00b050" strokeweight="6pt">
                <v:textbox>
                  <w:txbxContent>
                    <w:p w:rsidR="009C0179" w:rsidRPr="002C43E7" w:rsidRDefault="009C0179" w:rsidP="00A731C8">
                      <w:pPr>
                        <w:rPr>
                          <w:rFonts w:ascii="CCW Precursive 4" w:hAnsi="CCW Precursive 4"/>
                          <w:sz w:val="2"/>
                          <w:szCs w:val="30"/>
                        </w:rPr>
                      </w:pPr>
                    </w:p>
                    <w:p w:rsidR="009C0179" w:rsidRPr="00DA685B" w:rsidRDefault="009C0179" w:rsidP="00A731C8">
                      <w:pPr>
                        <w:rPr>
                          <w:rFonts w:ascii="CCW Precursive 4" w:hAnsi="CCW Precursive 4"/>
                          <w:sz w:val="6"/>
                          <w:szCs w:val="30"/>
                        </w:rPr>
                      </w:pPr>
                    </w:p>
                    <w:p w:rsidR="009C0179" w:rsidRPr="00154048" w:rsidRDefault="00C04847" w:rsidP="00AF3799">
                      <w:pPr>
                        <w:numPr>
                          <w:ilvl w:val="0"/>
                          <w:numId w:val="6"/>
                        </w:numPr>
                        <w:rPr>
                          <w:rFonts w:ascii="CCW Precursive 4" w:hAnsi="CCW Precursive 4"/>
                          <w:sz w:val="44"/>
                          <w:szCs w:val="30"/>
                        </w:rPr>
                      </w:pPr>
                      <w:r>
                        <w:rPr>
                          <w:rFonts w:ascii="CCW Precursive 4" w:hAnsi="CCW Precursive 4"/>
                          <w:sz w:val="32"/>
                          <w:szCs w:val="30"/>
                        </w:rPr>
                        <w:t>Together we can work hard to stay safe in our bubble.</w:t>
                      </w:r>
                    </w:p>
                    <w:p w:rsidR="00154048" w:rsidRPr="002C43E7" w:rsidRDefault="00154048" w:rsidP="00154048">
                      <w:pPr>
                        <w:rPr>
                          <w:rFonts w:ascii="CCW Precursive 4" w:hAnsi="CCW Precursive 4"/>
                          <w:sz w:val="18"/>
                          <w:szCs w:val="30"/>
                        </w:rPr>
                      </w:pPr>
                    </w:p>
                    <w:p w:rsidR="00A731C8" w:rsidRPr="000C2C70" w:rsidRDefault="00C04847" w:rsidP="00A731C8">
                      <w:pPr>
                        <w:numPr>
                          <w:ilvl w:val="0"/>
                          <w:numId w:val="6"/>
                        </w:numPr>
                        <w:rPr>
                          <w:rFonts w:ascii="CCW Precursive 4" w:hAnsi="CCW Precursive 4"/>
                          <w:sz w:val="32"/>
                          <w:szCs w:val="30"/>
                        </w:rPr>
                      </w:pPr>
                      <w:r>
                        <w:rPr>
                          <w:rFonts w:ascii="CCW Precursive 4" w:hAnsi="CCW Precursive 4"/>
                          <w:sz w:val="32"/>
                          <w:szCs w:val="30"/>
                        </w:rPr>
                        <w:t>We can be great listeners and follow instructions.</w:t>
                      </w:r>
                    </w:p>
                    <w:p w:rsidR="009C0179" w:rsidRPr="002C43E7" w:rsidRDefault="009C0179" w:rsidP="009C0179">
                      <w:pPr>
                        <w:rPr>
                          <w:rFonts w:ascii="CCW Precursive 4" w:hAnsi="CCW Precursive 4"/>
                          <w:sz w:val="20"/>
                          <w:szCs w:val="30"/>
                        </w:rPr>
                      </w:pPr>
                    </w:p>
                    <w:p w:rsidR="009C0179" w:rsidRPr="00154048" w:rsidRDefault="006C2CFA" w:rsidP="00924BD4">
                      <w:pPr>
                        <w:numPr>
                          <w:ilvl w:val="0"/>
                          <w:numId w:val="6"/>
                        </w:numPr>
                        <w:rPr>
                          <w:rFonts w:ascii="CCW Precursive 4" w:hAnsi="CCW Precursive 4"/>
                          <w:sz w:val="48"/>
                          <w:szCs w:val="30"/>
                        </w:rPr>
                      </w:pPr>
                      <w:r w:rsidRPr="00154048">
                        <w:rPr>
                          <w:rFonts w:ascii="CCW Precursive 4" w:hAnsi="CCW Precursive 4"/>
                          <w:sz w:val="32"/>
                          <w:szCs w:val="30"/>
                        </w:rPr>
                        <w:t>We</w:t>
                      </w:r>
                      <w:r w:rsidR="002C43E7">
                        <w:rPr>
                          <w:rFonts w:ascii="CCW Precursive 4" w:hAnsi="CCW Precursive 4"/>
                          <w:sz w:val="32"/>
                          <w:szCs w:val="30"/>
                        </w:rPr>
                        <w:t xml:space="preserve"> can</w:t>
                      </w:r>
                      <w:r w:rsidRPr="00154048">
                        <w:rPr>
                          <w:rFonts w:ascii="CCW Precursive 4" w:hAnsi="CCW Precursive 4"/>
                          <w:sz w:val="32"/>
                          <w:szCs w:val="30"/>
                        </w:rPr>
                        <w:t xml:space="preserve"> </w:t>
                      </w:r>
                      <w:r w:rsidR="00154048">
                        <w:rPr>
                          <w:rFonts w:ascii="CCW Precursive 4" w:hAnsi="CCW Precursive 4"/>
                          <w:sz w:val="32"/>
                          <w:szCs w:val="30"/>
                        </w:rPr>
                        <w:t xml:space="preserve">walk in the classroom and corridors. </w:t>
                      </w:r>
                    </w:p>
                    <w:p w:rsidR="00154048" w:rsidRPr="00C04847" w:rsidRDefault="00154048" w:rsidP="00154048">
                      <w:pPr>
                        <w:rPr>
                          <w:rFonts w:ascii="CCW Precursive 4" w:hAnsi="CCW Precursive 4"/>
                          <w:sz w:val="22"/>
                          <w:szCs w:val="30"/>
                        </w:rPr>
                      </w:pPr>
                    </w:p>
                    <w:p w:rsidR="006C2CFA" w:rsidRDefault="00A731C8" w:rsidP="006C2CFA">
                      <w:pPr>
                        <w:numPr>
                          <w:ilvl w:val="0"/>
                          <w:numId w:val="6"/>
                        </w:numPr>
                        <w:rPr>
                          <w:rFonts w:ascii="CCW Precursive 4" w:hAnsi="CCW Precursive 4"/>
                          <w:sz w:val="32"/>
                          <w:szCs w:val="30"/>
                        </w:rPr>
                      </w:pPr>
                      <w:r w:rsidRPr="000C2C70">
                        <w:rPr>
                          <w:rFonts w:ascii="CCW Precursive 4" w:hAnsi="CCW Precursive 4"/>
                          <w:sz w:val="32"/>
                          <w:szCs w:val="30"/>
                        </w:rPr>
                        <w:t xml:space="preserve">We </w:t>
                      </w:r>
                      <w:r w:rsidR="00C04847">
                        <w:rPr>
                          <w:rFonts w:ascii="CCW Precursive 4" w:hAnsi="CCW Precursive 4"/>
                          <w:sz w:val="32"/>
                          <w:szCs w:val="30"/>
                        </w:rPr>
                        <w:t xml:space="preserve">can be kind and gentle to each other. </w:t>
                      </w:r>
                      <w:r w:rsidR="00154048">
                        <w:rPr>
                          <w:rFonts w:ascii="CCW Precursive 4" w:hAnsi="CCW Precursive 4"/>
                          <w:sz w:val="32"/>
                          <w:szCs w:val="30"/>
                        </w:rPr>
                        <w:t xml:space="preserve"> </w:t>
                      </w:r>
                    </w:p>
                    <w:p w:rsidR="00C04847" w:rsidRPr="00C04847" w:rsidRDefault="00C04847" w:rsidP="00C04847">
                      <w:pPr>
                        <w:pStyle w:val="ListParagraph"/>
                        <w:rPr>
                          <w:rFonts w:ascii="CCW Precursive 4" w:hAnsi="CCW Precursive 4"/>
                          <w:sz w:val="22"/>
                          <w:szCs w:val="30"/>
                        </w:rPr>
                      </w:pPr>
                    </w:p>
                    <w:p w:rsidR="00C04847" w:rsidRPr="000C2C70" w:rsidRDefault="00C04847" w:rsidP="00C04847">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can try our best and have FUN!</w:t>
                      </w:r>
                      <w:r w:rsidRPr="000C2C70">
                        <w:rPr>
                          <w:rFonts w:ascii="CCW Precursive 4" w:hAnsi="CCW Precursive 4"/>
                          <w:sz w:val="32"/>
                          <w:szCs w:val="30"/>
                        </w:rPr>
                        <w:t xml:space="preserve"> </w:t>
                      </w:r>
                    </w:p>
                    <w:p w:rsidR="00C04847" w:rsidRPr="000C2C70" w:rsidRDefault="00C04847" w:rsidP="00DA685B">
                      <w:pPr>
                        <w:ind w:left="57"/>
                        <w:rPr>
                          <w:rFonts w:ascii="CCW Precursive 4" w:hAnsi="CCW Precursive 4"/>
                          <w:sz w:val="32"/>
                          <w:szCs w:val="30"/>
                        </w:rPr>
                      </w:pPr>
                    </w:p>
                    <w:p w:rsidR="00A731C8" w:rsidRPr="009C0179" w:rsidRDefault="00A731C8" w:rsidP="009C0179">
                      <w:pPr>
                        <w:ind w:left="57"/>
                        <w:rPr>
                          <w:rFonts w:ascii="CCW Precursive 4" w:hAnsi="CCW Precursive 4"/>
                          <w:sz w:val="30"/>
                          <w:szCs w:val="30"/>
                        </w:rPr>
                      </w:pPr>
                    </w:p>
                  </w:txbxContent>
                </v:textbox>
                <w10:wrap type="square"/>
              </v:shape>
            </w:pict>
          </mc:Fallback>
        </mc:AlternateContent>
      </w:r>
      <w:r w:rsidR="00B00F46">
        <w:rPr>
          <w:noProof/>
        </w:rPr>
        <mc:AlternateContent>
          <mc:Choice Requires="wps">
            <w:drawing>
              <wp:anchor distT="0" distB="0" distL="114300" distR="114300" simplePos="0" relativeHeight="251660800" behindDoc="0" locked="0" layoutInCell="1" allowOverlap="1">
                <wp:simplePos x="0" y="0"/>
                <wp:positionH relativeFrom="column">
                  <wp:posOffset>2735580</wp:posOffset>
                </wp:positionH>
                <wp:positionV relativeFrom="paragraph">
                  <wp:posOffset>7272020</wp:posOffset>
                </wp:positionV>
                <wp:extent cx="3437890" cy="2639695"/>
                <wp:effectExtent l="19050" t="19050" r="29210" b="46355"/>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2639695"/>
                        </a:xfrm>
                        <a:prstGeom prst="rect">
                          <a:avLst/>
                        </a:prstGeom>
                        <a:solidFill>
                          <a:srgbClr val="FFFFFF"/>
                        </a:solidFill>
                        <a:ln w="63500" cmpd="thickThin"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31C8" w:rsidRPr="00154048" w:rsidRDefault="00A731C8" w:rsidP="00A731C8">
                            <w:pPr>
                              <w:rPr>
                                <w:rFonts w:ascii="CCW Precursive 4" w:hAnsi="CCW Precursive 4"/>
                                <w:b/>
                                <w:sz w:val="4"/>
                                <w:u w:val="single"/>
                              </w:rPr>
                            </w:pPr>
                          </w:p>
                          <w:p w:rsidR="00154048" w:rsidRPr="00154048" w:rsidRDefault="00154048" w:rsidP="00154048">
                            <w:pPr>
                              <w:ind w:left="720"/>
                              <w:rPr>
                                <w:rFonts w:ascii="CCW Precursive 4" w:hAnsi="CCW Precursive 4"/>
                                <w:b/>
                                <w:i/>
                                <w:sz w:val="26"/>
                                <w:szCs w:val="26"/>
                                <w:u w:val="single"/>
                              </w:rPr>
                            </w:pPr>
                            <w:r w:rsidRPr="00154048">
                              <w:rPr>
                                <w:rFonts w:ascii="CCW Precursive 4" w:hAnsi="CCW Precursive 4"/>
                                <w:b/>
                                <w:i/>
                                <w:sz w:val="26"/>
                                <w:szCs w:val="26"/>
                                <w:u w:val="single"/>
                              </w:rPr>
                              <w:t xml:space="preserve">OUR PLAYGROUND RULES </w:t>
                            </w:r>
                          </w:p>
                          <w:p w:rsidR="00154048" w:rsidRPr="00154048" w:rsidRDefault="00154048" w:rsidP="00154048">
                            <w:pPr>
                              <w:ind w:left="720"/>
                              <w:rPr>
                                <w:rFonts w:ascii="CCW Precursive 4" w:hAnsi="CCW Precursive 4"/>
                                <w:sz w:val="10"/>
                                <w:szCs w:val="26"/>
                              </w:rPr>
                            </w:pPr>
                          </w:p>
                          <w:p w:rsidR="00A731C8" w:rsidRPr="009C0179" w:rsidRDefault="0036475F" w:rsidP="00A731C8">
                            <w:pPr>
                              <w:numPr>
                                <w:ilvl w:val="0"/>
                                <w:numId w:val="5"/>
                              </w:numPr>
                              <w:rPr>
                                <w:rFonts w:ascii="CCW Precursive 4" w:hAnsi="CCW Precursive 4"/>
                                <w:sz w:val="26"/>
                                <w:szCs w:val="26"/>
                              </w:rPr>
                            </w:pPr>
                            <w:r w:rsidRPr="009C0179">
                              <w:rPr>
                                <w:rFonts w:ascii="CCW Precursive 4" w:hAnsi="CCW Precursive 4"/>
                                <w:sz w:val="26"/>
                                <w:szCs w:val="26"/>
                              </w:rPr>
                              <w:t>We can be a good friend</w:t>
                            </w:r>
                            <w:r w:rsidR="006C2CFA">
                              <w:rPr>
                                <w:rFonts w:ascii="CCW Precursive 4" w:hAnsi="CCW Precursive 4"/>
                                <w:sz w:val="26"/>
                                <w:szCs w:val="26"/>
                              </w:rPr>
                              <w:t>.</w:t>
                            </w:r>
                          </w:p>
                          <w:p w:rsidR="00A731C8" w:rsidRPr="009C0179" w:rsidRDefault="00A731C8" w:rsidP="00A731C8">
                            <w:pPr>
                              <w:ind w:left="720"/>
                              <w:rPr>
                                <w:rFonts w:ascii="CCW Precursive 4" w:hAnsi="CCW Precursive 4"/>
                                <w:sz w:val="14"/>
                                <w:szCs w:val="26"/>
                              </w:rPr>
                            </w:pPr>
                          </w:p>
                          <w:p w:rsidR="00A731C8" w:rsidRDefault="0036475F" w:rsidP="00A731C8">
                            <w:pPr>
                              <w:numPr>
                                <w:ilvl w:val="0"/>
                                <w:numId w:val="5"/>
                              </w:numPr>
                              <w:rPr>
                                <w:rFonts w:ascii="CCW Precursive 4" w:hAnsi="CCW Precursive 4"/>
                                <w:sz w:val="26"/>
                                <w:szCs w:val="26"/>
                              </w:rPr>
                            </w:pPr>
                            <w:r w:rsidRPr="009C0179">
                              <w:rPr>
                                <w:rFonts w:ascii="CCW Precursive 4" w:hAnsi="CCW Precursive 4"/>
                                <w:sz w:val="26"/>
                                <w:szCs w:val="26"/>
                              </w:rPr>
                              <w:t>We can be g</w:t>
                            </w:r>
                            <w:bookmarkStart w:id="0" w:name="_GoBack"/>
                            <w:bookmarkEnd w:id="0"/>
                            <w:r w:rsidRPr="009C0179">
                              <w:rPr>
                                <w:rFonts w:ascii="CCW Precursive 4" w:hAnsi="CCW Precursive 4"/>
                                <w:sz w:val="26"/>
                                <w:szCs w:val="26"/>
                              </w:rPr>
                              <w:t>entle</w:t>
                            </w:r>
                            <w:r w:rsidR="006C2CFA">
                              <w:rPr>
                                <w:rFonts w:ascii="CCW Precursive 4" w:hAnsi="CCW Precursive 4"/>
                                <w:sz w:val="26"/>
                                <w:szCs w:val="26"/>
                              </w:rPr>
                              <w:t>.</w:t>
                            </w:r>
                          </w:p>
                          <w:p w:rsidR="00154048" w:rsidRPr="00154048" w:rsidRDefault="00154048" w:rsidP="00154048">
                            <w:pPr>
                              <w:rPr>
                                <w:rFonts w:ascii="CCW Precursive 4" w:hAnsi="CCW Precursive 4"/>
                                <w:sz w:val="6"/>
                                <w:szCs w:val="26"/>
                              </w:rPr>
                            </w:pPr>
                          </w:p>
                          <w:p w:rsidR="00A731C8" w:rsidRPr="009C0179" w:rsidRDefault="00A731C8" w:rsidP="00A731C8">
                            <w:pPr>
                              <w:rPr>
                                <w:rFonts w:ascii="CCW Precursive 4" w:hAnsi="CCW Precursive 4"/>
                                <w:sz w:val="12"/>
                                <w:szCs w:val="26"/>
                              </w:rPr>
                            </w:pPr>
                          </w:p>
                          <w:p w:rsidR="00A731C8" w:rsidRDefault="00154048" w:rsidP="00A731C8">
                            <w:pPr>
                              <w:numPr>
                                <w:ilvl w:val="0"/>
                                <w:numId w:val="5"/>
                              </w:numPr>
                              <w:rPr>
                                <w:rFonts w:ascii="CCW Precursive 4" w:hAnsi="CCW Precursive 4"/>
                                <w:sz w:val="26"/>
                                <w:szCs w:val="26"/>
                              </w:rPr>
                            </w:pPr>
                            <w:r>
                              <w:rPr>
                                <w:rFonts w:ascii="CCW Precursive 4" w:hAnsi="CCW Precursive 4"/>
                                <w:sz w:val="26"/>
                                <w:szCs w:val="26"/>
                              </w:rPr>
                              <w:t xml:space="preserve">We can follow instructions. </w:t>
                            </w:r>
                          </w:p>
                          <w:p w:rsidR="00154048" w:rsidRPr="00154048" w:rsidRDefault="00154048" w:rsidP="00154048">
                            <w:pPr>
                              <w:ind w:left="360"/>
                              <w:rPr>
                                <w:rFonts w:ascii="CCW Precursive 4" w:hAnsi="CCW Precursive 4"/>
                                <w:sz w:val="10"/>
                                <w:szCs w:val="26"/>
                              </w:rPr>
                            </w:pPr>
                          </w:p>
                          <w:p w:rsidR="00A731C8" w:rsidRPr="009C0179" w:rsidRDefault="00A731C8" w:rsidP="00A731C8">
                            <w:pPr>
                              <w:rPr>
                                <w:rFonts w:ascii="CCW Precursive 4" w:hAnsi="CCW Precursive 4"/>
                                <w:sz w:val="10"/>
                                <w:szCs w:val="26"/>
                              </w:rPr>
                            </w:pPr>
                          </w:p>
                          <w:p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play nicely</w:t>
                            </w:r>
                            <w:r w:rsidR="006C2CFA">
                              <w:rPr>
                                <w:rFonts w:ascii="CCW Precursive 4" w:hAnsi="CCW Precursive 4"/>
                                <w:sz w:val="26"/>
                                <w:szCs w:val="26"/>
                              </w:rPr>
                              <w:t>.</w:t>
                            </w:r>
                          </w:p>
                          <w:p w:rsidR="00A731C8" w:rsidRPr="009C0179" w:rsidRDefault="00A731C8" w:rsidP="00A731C8">
                            <w:pPr>
                              <w:rPr>
                                <w:rFonts w:ascii="CCW Precursive 4" w:hAnsi="CCW Precursive 4"/>
                                <w:sz w:val="10"/>
                                <w:szCs w:val="26"/>
                              </w:rPr>
                            </w:pPr>
                          </w:p>
                          <w:p w:rsidR="00A731C8" w:rsidRPr="009C0179" w:rsidRDefault="00A731C8" w:rsidP="00A731C8">
                            <w:pPr>
                              <w:rPr>
                                <w:rFonts w:ascii="CCW Precursive 4" w:hAnsi="CCW Precursive 4"/>
                                <w:sz w:val="8"/>
                                <w:szCs w:val="26"/>
                              </w:rPr>
                            </w:pPr>
                          </w:p>
                          <w:p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line up quietly</w:t>
                            </w:r>
                            <w:r w:rsidR="006C2CFA">
                              <w:rPr>
                                <w:rFonts w:ascii="CCW Precursive 4" w:hAnsi="CCW Precursive 4"/>
                                <w:sz w:val="26"/>
                                <w:szCs w:val="26"/>
                              </w:rPr>
                              <w:t>.</w:t>
                            </w:r>
                          </w:p>
                          <w:p w:rsidR="0036475F" w:rsidRDefault="0036475F" w:rsidP="0036475F">
                            <w:pPr>
                              <w:rPr>
                                <w:noProof/>
                                <w:color w:val="0000FF"/>
                              </w:rPr>
                            </w:pPr>
                          </w:p>
                          <w:p w:rsidR="0036475F" w:rsidRPr="0026604D" w:rsidRDefault="0036475F" w:rsidP="0036475F">
                            <w:pPr>
                              <w:jc w:val="center"/>
                              <w:rPr>
                                <w:sz w:val="28"/>
                                <w:szCs w:val="28"/>
                                <w:u w:val="single"/>
                              </w:rPr>
                            </w:pPr>
                          </w:p>
                          <w:p w:rsidR="0036475F" w:rsidRDefault="0036475F" w:rsidP="0036475F">
                            <w:pPr>
                              <w:jc w:val="center"/>
                              <w:rPr>
                                <w:sz w:val="28"/>
                                <w:szCs w:val="28"/>
                              </w:rPr>
                            </w:pPr>
                          </w:p>
                          <w:p w:rsidR="0036475F" w:rsidRDefault="0036475F" w:rsidP="0036475F">
                            <w:pPr>
                              <w:jc w:val="center"/>
                              <w:rPr>
                                <w:sz w:val="28"/>
                                <w:szCs w:val="28"/>
                              </w:rPr>
                            </w:pPr>
                          </w:p>
                          <w:p w:rsidR="0036475F" w:rsidRDefault="0036475F" w:rsidP="0036475F">
                            <w:pPr>
                              <w:jc w:val="center"/>
                              <w:rPr>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sz w:val="28"/>
                                <w:szCs w:val="28"/>
                              </w:rPr>
                            </w:pPr>
                          </w:p>
                          <w:p w:rsidR="0036475F" w:rsidRDefault="0036475F" w:rsidP="0036475F">
                            <w:pPr>
                              <w:jc w:val="center"/>
                              <w:rPr>
                                <w:sz w:val="28"/>
                                <w:szCs w:val="28"/>
                              </w:rPr>
                            </w:pPr>
                          </w:p>
                          <w:p w:rsidR="0036475F" w:rsidRPr="000C737F" w:rsidRDefault="00EB385F" w:rsidP="0036475F">
                            <w:pPr>
                              <w:jc w:val="center"/>
                              <w:rPr>
                                <w:sz w:val="28"/>
                                <w:szCs w:val="28"/>
                              </w:rPr>
                            </w:pPr>
                            <w:r>
                              <w:rPr>
                                <w:noProof/>
                                <w:sz w:val="28"/>
                                <w:szCs w:val="28"/>
                              </w:rPr>
                              <w:drawing>
                                <wp:inline distT="0" distB="0" distL="0" distR="0">
                                  <wp:extent cx="658495" cy="670560"/>
                                  <wp:effectExtent l="0" t="0" r="0" b="0"/>
                                  <wp:docPr id="4" name="Picture 4"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509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215.4pt;margin-top:572.6pt;width:270.7pt;height:20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" strokecolor="#f79646" strokeweight="5pt">
                <v:stroke linestyle="thickThin"/>
                <v:shadow color="#868686"/>
                <v:textbox>
                  <w:txbxContent>
                    <w:p w:rsidR="00A731C8" w:rsidRPr="00154048" w:rsidRDefault="00A731C8" w:rsidP="00A731C8">
                      <w:pPr>
                        <w:rPr>
                          <w:rFonts w:ascii="CCW Precursive 4" w:hAnsi="CCW Precursive 4"/>
                          <w:b/>
                          <w:sz w:val="4"/>
                          <w:u w:val="single"/>
                        </w:rPr>
                      </w:pPr>
                    </w:p>
                    <w:p w:rsidR="00154048" w:rsidRPr="00154048" w:rsidRDefault="00154048" w:rsidP="00154048">
                      <w:pPr>
                        <w:ind w:left="720"/>
                        <w:rPr>
                          <w:rFonts w:ascii="CCW Precursive 4" w:hAnsi="CCW Precursive 4"/>
                          <w:b/>
                          <w:i/>
                          <w:sz w:val="26"/>
                          <w:szCs w:val="26"/>
                          <w:u w:val="single"/>
                        </w:rPr>
                      </w:pPr>
                      <w:r w:rsidRPr="00154048">
                        <w:rPr>
                          <w:rFonts w:ascii="CCW Precursive 4" w:hAnsi="CCW Precursive 4"/>
                          <w:b/>
                          <w:i/>
                          <w:sz w:val="26"/>
                          <w:szCs w:val="26"/>
                          <w:u w:val="single"/>
                        </w:rPr>
                        <w:t xml:space="preserve">OUR PLAYGROUND RULES </w:t>
                      </w:r>
                    </w:p>
                    <w:p w:rsidR="00154048" w:rsidRPr="00154048" w:rsidRDefault="00154048" w:rsidP="00154048">
                      <w:pPr>
                        <w:ind w:left="720"/>
                        <w:rPr>
                          <w:rFonts w:ascii="CCW Precursive 4" w:hAnsi="CCW Precursive 4"/>
                          <w:sz w:val="10"/>
                          <w:szCs w:val="26"/>
                        </w:rPr>
                      </w:pPr>
                    </w:p>
                    <w:p w:rsidR="00A731C8" w:rsidRPr="009C0179" w:rsidRDefault="0036475F" w:rsidP="00A731C8">
                      <w:pPr>
                        <w:numPr>
                          <w:ilvl w:val="0"/>
                          <w:numId w:val="5"/>
                        </w:numPr>
                        <w:rPr>
                          <w:rFonts w:ascii="CCW Precursive 4" w:hAnsi="CCW Precursive 4"/>
                          <w:sz w:val="26"/>
                          <w:szCs w:val="26"/>
                        </w:rPr>
                      </w:pPr>
                      <w:r w:rsidRPr="009C0179">
                        <w:rPr>
                          <w:rFonts w:ascii="CCW Precursive 4" w:hAnsi="CCW Precursive 4"/>
                          <w:sz w:val="26"/>
                          <w:szCs w:val="26"/>
                        </w:rPr>
                        <w:t>We can be a good friend</w:t>
                      </w:r>
                      <w:r w:rsidR="006C2CFA">
                        <w:rPr>
                          <w:rFonts w:ascii="CCW Precursive 4" w:hAnsi="CCW Precursive 4"/>
                          <w:sz w:val="26"/>
                          <w:szCs w:val="26"/>
                        </w:rPr>
                        <w:t>.</w:t>
                      </w:r>
                    </w:p>
                    <w:p w:rsidR="00A731C8" w:rsidRPr="009C0179" w:rsidRDefault="00A731C8" w:rsidP="00A731C8">
                      <w:pPr>
                        <w:ind w:left="720"/>
                        <w:rPr>
                          <w:rFonts w:ascii="CCW Precursive 4" w:hAnsi="CCW Precursive 4"/>
                          <w:sz w:val="14"/>
                          <w:szCs w:val="26"/>
                        </w:rPr>
                      </w:pPr>
                    </w:p>
                    <w:p w:rsidR="00A731C8" w:rsidRDefault="0036475F" w:rsidP="00A731C8">
                      <w:pPr>
                        <w:numPr>
                          <w:ilvl w:val="0"/>
                          <w:numId w:val="5"/>
                        </w:numPr>
                        <w:rPr>
                          <w:rFonts w:ascii="CCW Precursive 4" w:hAnsi="CCW Precursive 4"/>
                          <w:sz w:val="26"/>
                          <w:szCs w:val="26"/>
                        </w:rPr>
                      </w:pPr>
                      <w:r w:rsidRPr="009C0179">
                        <w:rPr>
                          <w:rFonts w:ascii="CCW Precursive 4" w:hAnsi="CCW Precursive 4"/>
                          <w:sz w:val="26"/>
                          <w:szCs w:val="26"/>
                        </w:rPr>
                        <w:t>We can be gentle</w:t>
                      </w:r>
                      <w:r w:rsidR="006C2CFA">
                        <w:rPr>
                          <w:rFonts w:ascii="CCW Precursive 4" w:hAnsi="CCW Precursive 4"/>
                          <w:sz w:val="26"/>
                          <w:szCs w:val="26"/>
                        </w:rPr>
                        <w:t>.</w:t>
                      </w:r>
                    </w:p>
                    <w:p w:rsidR="00154048" w:rsidRPr="00154048" w:rsidRDefault="00154048" w:rsidP="00154048">
                      <w:pPr>
                        <w:rPr>
                          <w:rFonts w:ascii="CCW Precursive 4" w:hAnsi="CCW Precursive 4"/>
                          <w:sz w:val="6"/>
                          <w:szCs w:val="26"/>
                        </w:rPr>
                      </w:pPr>
                    </w:p>
                    <w:p w:rsidR="00A731C8" w:rsidRPr="009C0179" w:rsidRDefault="00A731C8" w:rsidP="00A731C8">
                      <w:pPr>
                        <w:rPr>
                          <w:rFonts w:ascii="CCW Precursive 4" w:hAnsi="CCW Precursive 4"/>
                          <w:sz w:val="12"/>
                          <w:szCs w:val="26"/>
                        </w:rPr>
                      </w:pPr>
                    </w:p>
                    <w:p w:rsidR="00A731C8" w:rsidRDefault="00154048" w:rsidP="00A731C8">
                      <w:pPr>
                        <w:numPr>
                          <w:ilvl w:val="0"/>
                          <w:numId w:val="5"/>
                        </w:numPr>
                        <w:rPr>
                          <w:rFonts w:ascii="CCW Precursive 4" w:hAnsi="CCW Precursive 4"/>
                          <w:sz w:val="26"/>
                          <w:szCs w:val="26"/>
                        </w:rPr>
                      </w:pPr>
                      <w:r>
                        <w:rPr>
                          <w:rFonts w:ascii="CCW Precursive 4" w:hAnsi="CCW Precursive 4"/>
                          <w:sz w:val="26"/>
                          <w:szCs w:val="26"/>
                        </w:rPr>
                        <w:t xml:space="preserve">We can follow instructions. </w:t>
                      </w:r>
                    </w:p>
                    <w:p w:rsidR="00154048" w:rsidRPr="00154048" w:rsidRDefault="00154048" w:rsidP="00154048">
                      <w:pPr>
                        <w:ind w:left="360"/>
                        <w:rPr>
                          <w:rFonts w:ascii="CCW Precursive 4" w:hAnsi="CCW Precursive 4"/>
                          <w:sz w:val="10"/>
                          <w:szCs w:val="26"/>
                        </w:rPr>
                      </w:pPr>
                    </w:p>
                    <w:p w:rsidR="00A731C8" w:rsidRPr="009C0179" w:rsidRDefault="00A731C8" w:rsidP="00A731C8">
                      <w:pPr>
                        <w:rPr>
                          <w:rFonts w:ascii="CCW Precursive 4" w:hAnsi="CCW Precursive 4"/>
                          <w:sz w:val="10"/>
                          <w:szCs w:val="26"/>
                        </w:rPr>
                      </w:pPr>
                    </w:p>
                    <w:p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play nicely</w:t>
                      </w:r>
                      <w:r w:rsidR="006C2CFA">
                        <w:rPr>
                          <w:rFonts w:ascii="CCW Precursive 4" w:hAnsi="CCW Precursive 4"/>
                          <w:sz w:val="26"/>
                          <w:szCs w:val="26"/>
                        </w:rPr>
                        <w:t>.</w:t>
                      </w:r>
                    </w:p>
                    <w:p w:rsidR="00A731C8" w:rsidRPr="009C0179" w:rsidRDefault="00A731C8" w:rsidP="00A731C8">
                      <w:pPr>
                        <w:rPr>
                          <w:rFonts w:ascii="CCW Precursive 4" w:hAnsi="CCW Precursive 4"/>
                          <w:sz w:val="10"/>
                          <w:szCs w:val="26"/>
                        </w:rPr>
                      </w:pPr>
                    </w:p>
                    <w:p w:rsidR="00A731C8" w:rsidRPr="009C0179" w:rsidRDefault="00A731C8" w:rsidP="00A731C8">
                      <w:pPr>
                        <w:rPr>
                          <w:rFonts w:ascii="CCW Precursive 4" w:hAnsi="CCW Precursive 4"/>
                          <w:sz w:val="8"/>
                          <w:szCs w:val="26"/>
                        </w:rPr>
                      </w:pPr>
                    </w:p>
                    <w:p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line up quietly</w:t>
                      </w:r>
                      <w:r w:rsidR="006C2CFA">
                        <w:rPr>
                          <w:rFonts w:ascii="CCW Precursive 4" w:hAnsi="CCW Precursive 4"/>
                          <w:sz w:val="26"/>
                          <w:szCs w:val="26"/>
                        </w:rPr>
                        <w:t>.</w:t>
                      </w:r>
                    </w:p>
                    <w:p w:rsidR="0036475F" w:rsidRDefault="0036475F" w:rsidP="0036475F">
                      <w:pPr>
                        <w:rPr>
                          <w:noProof/>
                          <w:color w:val="0000FF"/>
                        </w:rPr>
                      </w:pPr>
                    </w:p>
                    <w:p w:rsidR="0036475F" w:rsidRPr="0026604D" w:rsidRDefault="0036475F" w:rsidP="0036475F">
                      <w:pPr>
                        <w:jc w:val="center"/>
                        <w:rPr>
                          <w:sz w:val="28"/>
                          <w:szCs w:val="28"/>
                          <w:u w:val="single"/>
                        </w:rPr>
                      </w:pPr>
                    </w:p>
                    <w:p w:rsidR="0036475F" w:rsidRDefault="0036475F" w:rsidP="0036475F">
                      <w:pPr>
                        <w:jc w:val="center"/>
                        <w:rPr>
                          <w:sz w:val="28"/>
                          <w:szCs w:val="28"/>
                        </w:rPr>
                      </w:pPr>
                    </w:p>
                    <w:p w:rsidR="0036475F" w:rsidRDefault="0036475F" w:rsidP="0036475F">
                      <w:pPr>
                        <w:jc w:val="center"/>
                        <w:rPr>
                          <w:sz w:val="28"/>
                          <w:szCs w:val="28"/>
                        </w:rPr>
                      </w:pPr>
                    </w:p>
                    <w:p w:rsidR="0036475F" w:rsidRDefault="0036475F" w:rsidP="0036475F">
                      <w:pPr>
                        <w:jc w:val="center"/>
                        <w:rPr>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sz w:val="28"/>
                          <w:szCs w:val="28"/>
                        </w:rPr>
                      </w:pPr>
                    </w:p>
                    <w:p w:rsidR="0036475F" w:rsidRDefault="0036475F" w:rsidP="0036475F">
                      <w:pPr>
                        <w:jc w:val="center"/>
                        <w:rPr>
                          <w:sz w:val="28"/>
                          <w:szCs w:val="28"/>
                        </w:rPr>
                      </w:pPr>
                    </w:p>
                    <w:p w:rsidR="0036475F" w:rsidRPr="000C737F" w:rsidRDefault="00EB385F" w:rsidP="0036475F">
                      <w:pPr>
                        <w:jc w:val="center"/>
                        <w:rPr>
                          <w:sz w:val="28"/>
                          <w:szCs w:val="28"/>
                        </w:rPr>
                      </w:pPr>
                      <w:r>
                        <w:rPr>
                          <w:noProof/>
                          <w:sz w:val="28"/>
                          <w:szCs w:val="28"/>
                        </w:rPr>
                        <w:drawing>
                          <wp:inline distT="0" distB="0" distL="0" distR="0">
                            <wp:extent cx="658495" cy="670560"/>
                            <wp:effectExtent l="0" t="0" r="0" b="0"/>
                            <wp:docPr id="4" name="Picture 4"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509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v:textbox>
                <w10:wrap type="square"/>
              </v:shape>
            </w:pict>
          </mc:Fallback>
        </mc:AlternateContent>
      </w:r>
      <w:r w:rsidR="00EB385F">
        <w:rPr>
          <w:noProof/>
        </w:rPr>
        <mc:AlternateContent>
          <mc:Choice Requires="wps">
            <w:drawing>
              <wp:anchor distT="0" distB="0" distL="114300" distR="114300" simplePos="0" relativeHeight="251658752" behindDoc="0" locked="0" layoutInCell="1" allowOverlap="1">
                <wp:simplePos x="0" y="0"/>
                <wp:positionH relativeFrom="column">
                  <wp:posOffset>-798830</wp:posOffset>
                </wp:positionH>
                <wp:positionV relativeFrom="paragraph">
                  <wp:posOffset>7252970</wp:posOffset>
                </wp:positionV>
                <wp:extent cx="3412490" cy="2664460"/>
                <wp:effectExtent l="37465" t="40640" r="36195" b="38100"/>
                <wp:wrapSquare wrapText="bothSides"/>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2664460"/>
                        </a:xfrm>
                        <a:prstGeom prst="rect">
                          <a:avLst/>
                        </a:prstGeom>
                        <a:solidFill>
                          <a:srgbClr val="FFFFFF"/>
                        </a:solidFill>
                        <a:ln w="63500" cmpd="thickThin"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7D0" w:rsidRPr="009C0179" w:rsidRDefault="006507D0" w:rsidP="006507D0">
                            <w:pPr>
                              <w:rPr>
                                <w:noProof/>
                                <w:color w:val="0000FF"/>
                                <w:sz w:val="26"/>
                                <w:szCs w:val="26"/>
                              </w:rPr>
                            </w:pPr>
                            <w:r w:rsidRPr="009C0179">
                              <w:rPr>
                                <w:rFonts w:ascii="CCW Precursive 4" w:hAnsi="CCW Precursive 4"/>
                                <w:sz w:val="26"/>
                                <w:szCs w:val="26"/>
                              </w:rPr>
                              <w:t>In the playground, we will ma</w:t>
                            </w:r>
                            <w:r w:rsidR="00154048">
                              <w:rPr>
                                <w:rFonts w:ascii="CCW Precursive 4" w:hAnsi="CCW Precursive 4"/>
                                <w:sz w:val="26"/>
                                <w:szCs w:val="26"/>
                              </w:rPr>
                              <w:t>ke a special effort to include everyone in our games</w:t>
                            </w:r>
                            <w:r w:rsidRPr="009C0179">
                              <w:rPr>
                                <w:rFonts w:ascii="CCW Precursive 4" w:hAnsi="CCW Precursive 4"/>
                                <w:sz w:val="26"/>
                                <w:szCs w:val="26"/>
                              </w:rPr>
                              <w:t xml:space="preserve"> </w:t>
                            </w:r>
                            <w:r w:rsidR="00154048">
                              <w:rPr>
                                <w:rFonts w:ascii="CCW Precursive 4" w:hAnsi="CCW Precursive 4"/>
                                <w:sz w:val="26"/>
                                <w:szCs w:val="26"/>
                              </w:rPr>
                              <w:t>and will always</w:t>
                            </w:r>
                            <w:r w:rsidR="00F5418E">
                              <w:rPr>
                                <w:rFonts w:ascii="CCW Precursive 4" w:hAnsi="CCW Precursive 4"/>
                                <w:sz w:val="26"/>
                                <w:szCs w:val="26"/>
                              </w:rPr>
                              <w:t xml:space="preserve"> aim to</w:t>
                            </w:r>
                            <w:r w:rsidRPr="009C0179">
                              <w:rPr>
                                <w:rFonts w:ascii="CCW Precursive 4" w:hAnsi="CCW Precursive 4"/>
                                <w:sz w:val="26"/>
                                <w:szCs w:val="26"/>
                              </w:rPr>
                              <w:t xml:space="preserve"> b</w:t>
                            </w:r>
                            <w:r w:rsidR="002C43E7">
                              <w:rPr>
                                <w:rFonts w:ascii="CCW Precursive 4" w:hAnsi="CCW Precursive 4"/>
                                <w:sz w:val="26"/>
                                <w:szCs w:val="26"/>
                              </w:rPr>
                              <w:t>e kind and</w:t>
                            </w:r>
                            <w:r w:rsidR="00451FC4" w:rsidRPr="009C0179">
                              <w:rPr>
                                <w:rFonts w:ascii="CCW Precursive 4" w:hAnsi="CCW Precursive 4"/>
                                <w:sz w:val="26"/>
                                <w:szCs w:val="26"/>
                              </w:rPr>
                              <w:t xml:space="preserve"> gentle </w:t>
                            </w:r>
                            <w:r w:rsidR="00C04847">
                              <w:rPr>
                                <w:rFonts w:ascii="CCW Precursive 4" w:hAnsi="CCW Precursive 4"/>
                                <w:sz w:val="26"/>
                                <w:szCs w:val="26"/>
                              </w:rPr>
                              <w:t>to those around us.</w:t>
                            </w:r>
                          </w:p>
                          <w:p w:rsidR="00157FE2" w:rsidRDefault="00157FE2" w:rsidP="006507D0">
                            <w:pPr>
                              <w:rPr>
                                <w:noProof/>
                                <w:color w:val="0000FF"/>
                              </w:rPr>
                            </w:pPr>
                          </w:p>
                          <w:p w:rsidR="006507D0" w:rsidRPr="001B688B" w:rsidRDefault="00EB385F" w:rsidP="006507D0">
                            <w:pPr>
                              <w:jc w:val="center"/>
                              <w:rPr>
                                <w:rFonts w:ascii="CCW Precursive 4" w:hAnsi="CCW Precursive 4"/>
                                <w:i/>
                                <w:sz w:val="20"/>
                                <w:szCs w:val="20"/>
                              </w:rPr>
                            </w:pPr>
                            <w:r w:rsidRPr="001B688B">
                              <w:rPr>
                                <w:i/>
                                <w:noProof/>
                                <w:color w:val="0000FF"/>
                              </w:rPr>
                              <w:drawing>
                                <wp:inline distT="0" distB="0" distL="0" distR="0">
                                  <wp:extent cx="1036320" cy="768350"/>
                                  <wp:effectExtent l="0" t="0" r="0" b="0"/>
                                  <wp:docPr id="5" name="irc_mi" descr="Description: http://www.mpsaz.org/sirrine/educational_links/images/classroom-clipart_500x37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mpsaz.org/sirrine/educational_links/images/classroom-clipart_500x371.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6320" cy="768350"/>
                                          </a:xfrm>
                                          <a:prstGeom prst="rect">
                                            <a:avLst/>
                                          </a:prstGeom>
                                          <a:noFill/>
                                          <a:ln>
                                            <a:noFill/>
                                          </a:ln>
                                        </pic:spPr>
                                      </pic:pic>
                                    </a:graphicData>
                                  </a:graphic>
                                </wp:inline>
                              </w:drawing>
                            </w:r>
                          </w:p>
                          <w:p w:rsidR="006507D0" w:rsidRDefault="006507D0" w:rsidP="006507D0">
                            <w:pPr>
                              <w:rPr>
                                <w:rFonts w:ascii="CCW Precursive 4" w:hAnsi="CCW Precursive 4"/>
                                <w:sz w:val="20"/>
                                <w:szCs w:val="20"/>
                              </w:rPr>
                            </w:pPr>
                          </w:p>
                          <w:p w:rsidR="00157FE2" w:rsidRDefault="00157FE2" w:rsidP="00A44418">
                            <w:pPr>
                              <w:jc w:val="center"/>
                              <w:rPr>
                                <w:rFonts w:ascii="Comic Sans MS" w:hAnsi="Comic Sans MS"/>
                                <w:b/>
                                <w:sz w:val="20"/>
                                <w:szCs w:val="20"/>
                              </w:rPr>
                            </w:pPr>
                          </w:p>
                          <w:p w:rsidR="007F50E7" w:rsidRPr="001B688B" w:rsidRDefault="006507D0" w:rsidP="00A44418">
                            <w:pPr>
                              <w:jc w:val="center"/>
                              <w:rPr>
                                <w:rFonts w:ascii="Comic Sans MS" w:hAnsi="Comic Sans MS"/>
                                <w:b/>
                                <w:sz w:val="32"/>
                                <w:szCs w:val="32"/>
                              </w:rPr>
                            </w:pPr>
                            <w:r w:rsidRPr="001B688B">
                              <w:rPr>
                                <w:rFonts w:ascii="Comic Sans MS" w:hAnsi="Comic Sans MS"/>
                                <w:b/>
                                <w:sz w:val="32"/>
                                <w:szCs w:val="32"/>
                              </w:rPr>
                              <w:t>Our class motto in P2 is</w:t>
                            </w:r>
                            <w:r w:rsidR="0026604D" w:rsidRPr="001B688B">
                              <w:rPr>
                                <w:rFonts w:ascii="Comic Sans MS" w:hAnsi="Comic Sans MS"/>
                                <w:b/>
                                <w:sz w:val="32"/>
                                <w:szCs w:val="32"/>
                              </w:rPr>
                              <w:t>:</w:t>
                            </w:r>
                            <w:r w:rsidR="0026604D" w:rsidRPr="001B688B">
                              <w:rPr>
                                <w:rFonts w:ascii="Comic Sans MS" w:hAnsi="Comic Sans MS"/>
                                <w:b/>
                                <w:color w:val="FF0000"/>
                                <w:sz w:val="32"/>
                                <w:szCs w:val="32"/>
                              </w:rPr>
                              <w:t xml:space="preserve"> “</w:t>
                            </w:r>
                            <w:r w:rsidR="00DE47E5" w:rsidRPr="001B688B">
                              <w:rPr>
                                <w:rFonts w:ascii="Comic Sans MS" w:hAnsi="Comic Sans MS"/>
                                <w:b/>
                                <w:color w:val="FF0000"/>
                                <w:sz w:val="32"/>
                                <w:szCs w:val="32"/>
                              </w:rPr>
                              <w:t>We can</w:t>
                            </w:r>
                            <w:r w:rsidR="00451FC4" w:rsidRPr="001B688B">
                              <w:rPr>
                                <w:rFonts w:ascii="Comic Sans MS" w:hAnsi="Comic Sans MS"/>
                                <w:b/>
                                <w:color w:val="FF0000"/>
                                <w:sz w:val="32"/>
                                <w:szCs w:val="32"/>
                              </w:rPr>
                              <w:t>!</w:t>
                            </w:r>
                            <w:r w:rsidR="0026604D" w:rsidRPr="001B688B">
                              <w:rPr>
                                <w:rFonts w:ascii="Comic Sans MS" w:hAnsi="Comic Sans MS"/>
                                <w:b/>
                                <w:color w:val="FF0000"/>
                                <w:sz w:val="32"/>
                                <w:szCs w:val="32"/>
                              </w:rPr>
                              <w:t>”</w:t>
                            </w:r>
                          </w:p>
                          <w:p w:rsidR="007F50E7" w:rsidRPr="0026604D" w:rsidRDefault="007F50E7" w:rsidP="00A44418">
                            <w:pPr>
                              <w:jc w:val="center"/>
                              <w:rPr>
                                <w:sz w:val="28"/>
                                <w:szCs w:val="28"/>
                                <w:u w:val="single"/>
                              </w:rPr>
                            </w:pPr>
                          </w:p>
                          <w:p w:rsidR="007F50E7" w:rsidRDefault="007F50E7" w:rsidP="00A44418">
                            <w:pPr>
                              <w:jc w:val="center"/>
                              <w:rPr>
                                <w:sz w:val="28"/>
                                <w:szCs w:val="28"/>
                              </w:rPr>
                            </w:pPr>
                          </w:p>
                          <w:p w:rsidR="007F50E7" w:rsidRDefault="007F50E7" w:rsidP="00A44418">
                            <w:pPr>
                              <w:jc w:val="center"/>
                              <w:rPr>
                                <w:sz w:val="28"/>
                                <w:szCs w:val="28"/>
                              </w:rPr>
                            </w:pPr>
                          </w:p>
                          <w:p w:rsidR="007F50E7" w:rsidRDefault="007F50E7" w:rsidP="00A44418">
                            <w:pPr>
                              <w:jc w:val="center"/>
                              <w:rPr>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sz w:val="28"/>
                                <w:szCs w:val="28"/>
                              </w:rPr>
                            </w:pPr>
                          </w:p>
                          <w:p w:rsidR="007F50E7" w:rsidRDefault="007F50E7" w:rsidP="00A44418">
                            <w:pPr>
                              <w:jc w:val="center"/>
                              <w:rPr>
                                <w:sz w:val="28"/>
                                <w:szCs w:val="28"/>
                              </w:rPr>
                            </w:pPr>
                          </w:p>
                          <w:p w:rsidR="007F50E7" w:rsidRPr="000C737F" w:rsidRDefault="00EB385F" w:rsidP="00A44418">
                            <w:pPr>
                              <w:jc w:val="center"/>
                              <w:rPr>
                                <w:sz w:val="28"/>
                                <w:szCs w:val="28"/>
                              </w:rPr>
                            </w:pPr>
                            <w:r>
                              <w:rPr>
                                <w:noProof/>
                                <w:sz w:val="28"/>
                                <w:szCs w:val="28"/>
                              </w:rPr>
                              <w:drawing>
                                <wp:inline distT="0" distB="0" distL="0" distR="0">
                                  <wp:extent cx="658495" cy="670560"/>
                                  <wp:effectExtent l="0" t="0" r="0" b="0"/>
                                  <wp:docPr id="6" name="Picture 6"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5092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62.9pt;margin-top:571.1pt;width:268.7pt;height:20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" strokecolor="#f79646" strokeweight="5pt">
                <v:stroke linestyle="thickThin"/>
                <v:shadow color="#868686"/>
                <v:textbox>
                  <w:txbxContent>
                    <w:p w:rsidR="006507D0" w:rsidRPr="009C0179" w:rsidRDefault="006507D0" w:rsidP="006507D0">
                      <w:pPr>
                        <w:rPr>
                          <w:noProof/>
                          <w:color w:val="0000FF"/>
                          <w:sz w:val="26"/>
                          <w:szCs w:val="26"/>
                        </w:rPr>
                      </w:pPr>
                      <w:r w:rsidRPr="009C0179">
                        <w:rPr>
                          <w:rFonts w:ascii="CCW Precursive 4" w:hAnsi="CCW Precursive 4"/>
                          <w:sz w:val="26"/>
                          <w:szCs w:val="26"/>
                        </w:rPr>
                        <w:t>In the playground, we will ma</w:t>
                      </w:r>
                      <w:r w:rsidR="00154048">
                        <w:rPr>
                          <w:rFonts w:ascii="CCW Precursive 4" w:hAnsi="CCW Precursive 4"/>
                          <w:sz w:val="26"/>
                          <w:szCs w:val="26"/>
                        </w:rPr>
                        <w:t>ke a special effort to include everyone in our games</w:t>
                      </w:r>
                      <w:r w:rsidRPr="009C0179">
                        <w:rPr>
                          <w:rFonts w:ascii="CCW Precursive 4" w:hAnsi="CCW Precursive 4"/>
                          <w:sz w:val="26"/>
                          <w:szCs w:val="26"/>
                        </w:rPr>
                        <w:t xml:space="preserve"> </w:t>
                      </w:r>
                      <w:r w:rsidR="00154048">
                        <w:rPr>
                          <w:rFonts w:ascii="CCW Precursive 4" w:hAnsi="CCW Precursive 4"/>
                          <w:sz w:val="26"/>
                          <w:szCs w:val="26"/>
                        </w:rPr>
                        <w:t>and will always</w:t>
                      </w:r>
                      <w:r w:rsidR="00F5418E">
                        <w:rPr>
                          <w:rFonts w:ascii="CCW Precursive 4" w:hAnsi="CCW Precursive 4"/>
                          <w:sz w:val="26"/>
                          <w:szCs w:val="26"/>
                        </w:rPr>
                        <w:t xml:space="preserve"> aim to</w:t>
                      </w:r>
                      <w:r w:rsidRPr="009C0179">
                        <w:rPr>
                          <w:rFonts w:ascii="CCW Precursive 4" w:hAnsi="CCW Precursive 4"/>
                          <w:sz w:val="26"/>
                          <w:szCs w:val="26"/>
                        </w:rPr>
                        <w:t xml:space="preserve"> b</w:t>
                      </w:r>
                      <w:r w:rsidR="002C43E7">
                        <w:rPr>
                          <w:rFonts w:ascii="CCW Precursive 4" w:hAnsi="CCW Precursive 4"/>
                          <w:sz w:val="26"/>
                          <w:szCs w:val="26"/>
                        </w:rPr>
                        <w:t>e kind and</w:t>
                      </w:r>
                      <w:r w:rsidR="00451FC4" w:rsidRPr="009C0179">
                        <w:rPr>
                          <w:rFonts w:ascii="CCW Precursive 4" w:hAnsi="CCW Precursive 4"/>
                          <w:sz w:val="26"/>
                          <w:szCs w:val="26"/>
                        </w:rPr>
                        <w:t xml:space="preserve"> gentle </w:t>
                      </w:r>
                      <w:r w:rsidR="00C04847">
                        <w:rPr>
                          <w:rFonts w:ascii="CCW Precursive 4" w:hAnsi="CCW Precursive 4"/>
                          <w:sz w:val="26"/>
                          <w:szCs w:val="26"/>
                        </w:rPr>
                        <w:t>to those around us.</w:t>
                      </w:r>
                    </w:p>
                    <w:p w:rsidR="00157FE2" w:rsidRDefault="00157FE2" w:rsidP="006507D0">
                      <w:pPr>
                        <w:rPr>
                          <w:noProof/>
                          <w:color w:val="0000FF"/>
                        </w:rPr>
                      </w:pPr>
                    </w:p>
                    <w:p w:rsidR="006507D0" w:rsidRPr="001B688B" w:rsidRDefault="00EB385F" w:rsidP="006507D0">
                      <w:pPr>
                        <w:jc w:val="center"/>
                        <w:rPr>
                          <w:rFonts w:ascii="CCW Precursive 4" w:hAnsi="CCW Precursive 4"/>
                          <w:i/>
                          <w:sz w:val="20"/>
                          <w:szCs w:val="20"/>
                        </w:rPr>
                      </w:pPr>
                      <w:r w:rsidRPr="001B688B">
                        <w:rPr>
                          <w:i/>
                          <w:noProof/>
                          <w:color w:val="0000FF"/>
                        </w:rPr>
                        <w:drawing>
                          <wp:inline distT="0" distB="0" distL="0" distR="0">
                            <wp:extent cx="1036320" cy="768350"/>
                            <wp:effectExtent l="0" t="0" r="0" b="0"/>
                            <wp:docPr id="5" name="irc_mi" descr="Description: http://www.mpsaz.org/sirrine/educational_links/images/classroom-clipart_500x37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mpsaz.org/sirrine/educational_links/images/classroom-clipart_500x371.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320" cy="768350"/>
                                    </a:xfrm>
                                    <a:prstGeom prst="rect">
                                      <a:avLst/>
                                    </a:prstGeom>
                                    <a:noFill/>
                                    <a:ln>
                                      <a:noFill/>
                                    </a:ln>
                                  </pic:spPr>
                                </pic:pic>
                              </a:graphicData>
                            </a:graphic>
                          </wp:inline>
                        </w:drawing>
                      </w:r>
                    </w:p>
                    <w:p w:rsidR="006507D0" w:rsidRDefault="006507D0" w:rsidP="006507D0">
                      <w:pPr>
                        <w:rPr>
                          <w:rFonts w:ascii="CCW Precursive 4" w:hAnsi="CCW Precursive 4"/>
                          <w:sz w:val="20"/>
                          <w:szCs w:val="20"/>
                        </w:rPr>
                      </w:pPr>
                    </w:p>
                    <w:p w:rsidR="00157FE2" w:rsidRDefault="00157FE2" w:rsidP="00A44418">
                      <w:pPr>
                        <w:jc w:val="center"/>
                        <w:rPr>
                          <w:rFonts w:ascii="Comic Sans MS" w:hAnsi="Comic Sans MS"/>
                          <w:b/>
                          <w:sz w:val="20"/>
                          <w:szCs w:val="20"/>
                        </w:rPr>
                      </w:pPr>
                    </w:p>
                    <w:p w:rsidR="007F50E7" w:rsidRPr="001B688B" w:rsidRDefault="006507D0" w:rsidP="00A44418">
                      <w:pPr>
                        <w:jc w:val="center"/>
                        <w:rPr>
                          <w:rFonts w:ascii="Comic Sans MS" w:hAnsi="Comic Sans MS"/>
                          <w:b/>
                          <w:sz w:val="32"/>
                          <w:szCs w:val="32"/>
                        </w:rPr>
                      </w:pPr>
                      <w:r w:rsidRPr="001B688B">
                        <w:rPr>
                          <w:rFonts w:ascii="Comic Sans MS" w:hAnsi="Comic Sans MS"/>
                          <w:b/>
                          <w:sz w:val="32"/>
                          <w:szCs w:val="32"/>
                        </w:rPr>
                        <w:t>Our class motto in P2 is</w:t>
                      </w:r>
                      <w:r w:rsidR="0026604D" w:rsidRPr="001B688B">
                        <w:rPr>
                          <w:rFonts w:ascii="Comic Sans MS" w:hAnsi="Comic Sans MS"/>
                          <w:b/>
                          <w:sz w:val="32"/>
                          <w:szCs w:val="32"/>
                        </w:rPr>
                        <w:t>:</w:t>
                      </w:r>
                      <w:r w:rsidR="0026604D" w:rsidRPr="001B688B">
                        <w:rPr>
                          <w:rFonts w:ascii="Comic Sans MS" w:hAnsi="Comic Sans MS"/>
                          <w:b/>
                          <w:color w:val="FF0000"/>
                          <w:sz w:val="32"/>
                          <w:szCs w:val="32"/>
                        </w:rPr>
                        <w:t xml:space="preserve"> “</w:t>
                      </w:r>
                      <w:r w:rsidR="00DE47E5" w:rsidRPr="001B688B">
                        <w:rPr>
                          <w:rFonts w:ascii="Comic Sans MS" w:hAnsi="Comic Sans MS"/>
                          <w:b/>
                          <w:color w:val="FF0000"/>
                          <w:sz w:val="32"/>
                          <w:szCs w:val="32"/>
                        </w:rPr>
                        <w:t>We can</w:t>
                      </w:r>
                      <w:r w:rsidR="00451FC4" w:rsidRPr="001B688B">
                        <w:rPr>
                          <w:rFonts w:ascii="Comic Sans MS" w:hAnsi="Comic Sans MS"/>
                          <w:b/>
                          <w:color w:val="FF0000"/>
                          <w:sz w:val="32"/>
                          <w:szCs w:val="32"/>
                        </w:rPr>
                        <w:t>!</w:t>
                      </w:r>
                      <w:r w:rsidR="0026604D" w:rsidRPr="001B688B">
                        <w:rPr>
                          <w:rFonts w:ascii="Comic Sans MS" w:hAnsi="Comic Sans MS"/>
                          <w:b/>
                          <w:color w:val="FF0000"/>
                          <w:sz w:val="32"/>
                          <w:szCs w:val="32"/>
                        </w:rPr>
                        <w:t>”</w:t>
                      </w:r>
                    </w:p>
                    <w:p w:rsidR="007F50E7" w:rsidRPr="0026604D" w:rsidRDefault="007F50E7" w:rsidP="00A44418">
                      <w:pPr>
                        <w:jc w:val="center"/>
                        <w:rPr>
                          <w:sz w:val="28"/>
                          <w:szCs w:val="28"/>
                          <w:u w:val="single"/>
                        </w:rPr>
                      </w:pPr>
                    </w:p>
                    <w:p w:rsidR="007F50E7" w:rsidRDefault="007F50E7" w:rsidP="00A44418">
                      <w:pPr>
                        <w:jc w:val="center"/>
                        <w:rPr>
                          <w:sz w:val="28"/>
                          <w:szCs w:val="28"/>
                        </w:rPr>
                      </w:pPr>
                    </w:p>
                    <w:p w:rsidR="007F50E7" w:rsidRDefault="007F50E7" w:rsidP="00A44418">
                      <w:pPr>
                        <w:jc w:val="center"/>
                        <w:rPr>
                          <w:sz w:val="28"/>
                          <w:szCs w:val="28"/>
                        </w:rPr>
                      </w:pPr>
                    </w:p>
                    <w:p w:rsidR="007F50E7" w:rsidRDefault="007F50E7" w:rsidP="00A44418">
                      <w:pPr>
                        <w:jc w:val="center"/>
                        <w:rPr>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sz w:val="28"/>
                          <w:szCs w:val="28"/>
                        </w:rPr>
                      </w:pPr>
                    </w:p>
                    <w:p w:rsidR="007F50E7" w:rsidRDefault="007F50E7" w:rsidP="00A44418">
                      <w:pPr>
                        <w:jc w:val="center"/>
                        <w:rPr>
                          <w:sz w:val="28"/>
                          <w:szCs w:val="28"/>
                        </w:rPr>
                      </w:pPr>
                    </w:p>
                    <w:p w:rsidR="007F50E7" w:rsidRPr="000C737F" w:rsidRDefault="00EB385F" w:rsidP="00A44418">
                      <w:pPr>
                        <w:jc w:val="center"/>
                        <w:rPr>
                          <w:sz w:val="28"/>
                          <w:szCs w:val="28"/>
                        </w:rPr>
                      </w:pPr>
                      <w:r>
                        <w:rPr>
                          <w:noProof/>
                          <w:sz w:val="28"/>
                          <w:szCs w:val="28"/>
                        </w:rPr>
                        <w:drawing>
                          <wp:inline distT="0" distB="0" distL="0" distR="0">
                            <wp:extent cx="658495" cy="670560"/>
                            <wp:effectExtent l="0" t="0" r="0" b="0"/>
                            <wp:docPr id="6" name="Picture 6"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509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v:textbox>
                <w10:wrap type="square"/>
              </v:shape>
            </w:pict>
          </mc:Fallback>
        </mc:AlternateContent>
      </w:r>
    </w:p>
    <w:sectPr w:rsidR="00260CF0" w:rsidRPr="00FA4D46" w:rsidSect="00260CF0">
      <w:pgSz w:w="11906" w:h="16838"/>
      <w:pgMar w:top="567" w:right="1797" w:bottom="567"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CW Precursive 4">
    <w:panose1 w:val="02010504020202020003"/>
    <w:charset w:val="00"/>
    <w:family w:val="auto"/>
    <w:pitch w:val="variable"/>
    <w:sig w:usb0="A00000AF" w:usb1="5000004A"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94913"/>
    <w:multiLevelType w:val="hybridMultilevel"/>
    <w:tmpl w:val="5A6C7E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987E73"/>
    <w:multiLevelType w:val="hybridMultilevel"/>
    <w:tmpl w:val="9DF8E2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5F1397"/>
    <w:multiLevelType w:val="hybridMultilevel"/>
    <w:tmpl w:val="C2FAA13C"/>
    <w:lvl w:ilvl="0" w:tplc="07D61D9A">
      <w:start w:val="1"/>
      <w:numFmt w:val="bullet"/>
      <w:suff w:val="space"/>
      <w:lvlText w:val=""/>
      <w:lvlJc w:val="left"/>
      <w:pPr>
        <w:ind w:left="57" w:firstLine="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5C08BC"/>
    <w:multiLevelType w:val="hybridMultilevel"/>
    <w:tmpl w:val="8468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6C71B6"/>
    <w:multiLevelType w:val="hybridMultilevel"/>
    <w:tmpl w:val="1548EE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2E22189"/>
    <w:multiLevelType w:val="hybridMultilevel"/>
    <w:tmpl w:val="84041E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CF0"/>
    <w:rsid w:val="000463B7"/>
    <w:rsid w:val="0006673B"/>
    <w:rsid w:val="000B712E"/>
    <w:rsid w:val="000C2C70"/>
    <w:rsid w:val="000F0B44"/>
    <w:rsid w:val="001365F4"/>
    <w:rsid w:val="00154048"/>
    <w:rsid w:val="00157FE2"/>
    <w:rsid w:val="001B688B"/>
    <w:rsid w:val="00201AB0"/>
    <w:rsid w:val="00215B22"/>
    <w:rsid w:val="00230AD4"/>
    <w:rsid w:val="002321A1"/>
    <w:rsid w:val="00260CF0"/>
    <w:rsid w:val="0026604D"/>
    <w:rsid w:val="00293600"/>
    <w:rsid w:val="002A0824"/>
    <w:rsid w:val="002C43E7"/>
    <w:rsid w:val="002D6355"/>
    <w:rsid w:val="0036475F"/>
    <w:rsid w:val="00392FE1"/>
    <w:rsid w:val="003D324D"/>
    <w:rsid w:val="003F4F09"/>
    <w:rsid w:val="00413876"/>
    <w:rsid w:val="00451FC4"/>
    <w:rsid w:val="00460260"/>
    <w:rsid w:val="00486129"/>
    <w:rsid w:val="004C12C6"/>
    <w:rsid w:val="004C1A49"/>
    <w:rsid w:val="004F3252"/>
    <w:rsid w:val="00552C7A"/>
    <w:rsid w:val="005549C0"/>
    <w:rsid w:val="00576FF1"/>
    <w:rsid w:val="0059306D"/>
    <w:rsid w:val="005939ED"/>
    <w:rsid w:val="005F51A2"/>
    <w:rsid w:val="006147D7"/>
    <w:rsid w:val="00625FD4"/>
    <w:rsid w:val="006507D0"/>
    <w:rsid w:val="0067305D"/>
    <w:rsid w:val="006A3078"/>
    <w:rsid w:val="006B3455"/>
    <w:rsid w:val="006C2CFA"/>
    <w:rsid w:val="00713478"/>
    <w:rsid w:val="007F50E7"/>
    <w:rsid w:val="00803F3E"/>
    <w:rsid w:val="00831D96"/>
    <w:rsid w:val="0086019B"/>
    <w:rsid w:val="008D0AD4"/>
    <w:rsid w:val="009222C7"/>
    <w:rsid w:val="00932CC7"/>
    <w:rsid w:val="009C0179"/>
    <w:rsid w:val="009E45A4"/>
    <w:rsid w:val="00A4190A"/>
    <w:rsid w:val="00A44418"/>
    <w:rsid w:val="00A731C8"/>
    <w:rsid w:val="00AC2880"/>
    <w:rsid w:val="00B00F46"/>
    <w:rsid w:val="00B40048"/>
    <w:rsid w:val="00BA6314"/>
    <w:rsid w:val="00BA6A38"/>
    <w:rsid w:val="00BC0ADC"/>
    <w:rsid w:val="00BC0FFA"/>
    <w:rsid w:val="00C01648"/>
    <w:rsid w:val="00C04847"/>
    <w:rsid w:val="00C83253"/>
    <w:rsid w:val="00C91589"/>
    <w:rsid w:val="00CB5E65"/>
    <w:rsid w:val="00CD07E1"/>
    <w:rsid w:val="00D154C9"/>
    <w:rsid w:val="00D244A0"/>
    <w:rsid w:val="00D3377D"/>
    <w:rsid w:val="00D91FD7"/>
    <w:rsid w:val="00DA685B"/>
    <w:rsid w:val="00DE47E5"/>
    <w:rsid w:val="00DF2F76"/>
    <w:rsid w:val="00E60954"/>
    <w:rsid w:val="00E9152A"/>
    <w:rsid w:val="00E93710"/>
    <w:rsid w:val="00EB385F"/>
    <w:rsid w:val="00F01D00"/>
    <w:rsid w:val="00F116CA"/>
    <w:rsid w:val="00F47033"/>
    <w:rsid w:val="00F5418E"/>
    <w:rsid w:val="00F557F8"/>
    <w:rsid w:val="00F85D0C"/>
    <w:rsid w:val="00FA2546"/>
    <w:rsid w:val="00FA4D46"/>
    <w:rsid w:val="00FF1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strokecolor="#00b050"/>
    </o:shapedefaults>
    <o:shapelayout v:ext="edit">
      <o:idmap v:ext="edit" data="1"/>
    </o:shapelayout>
  </w:shapeDefaults>
  <w:decimalSymbol w:val="."/>
  <w:listSeparator w:val=","/>
  <w14:docId w14:val="083BA206"/>
  <w15:chartTrackingRefBased/>
  <w15:docId w15:val="{9D5C6B11-75C0-4BFA-BE1A-5566E909F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4D46"/>
    <w:pPr>
      <w:autoSpaceDE w:val="0"/>
      <w:autoSpaceDN w:val="0"/>
      <w:adjustRightInd w:val="0"/>
    </w:pPr>
    <w:rPr>
      <w:rFonts w:ascii="Comic Sans MS" w:hAnsi="Comic Sans MS" w:cs="Comic Sans MS"/>
      <w:color w:val="000000"/>
      <w:sz w:val="24"/>
      <w:szCs w:val="24"/>
      <w:lang w:eastAsia="en-US"/>
    </w:rPr>
  </w:style>
  <w:style w:type="character" w:customStyle="1" w:styleId="apple-style-span">
    <w:name w:val="apple-style-span"/>
    <w:basedOn w:val="DefaultParagraphFont"/>
    <w:rsid w:val="00803F3E"/>
  </w:style>
  <w:style w:type="character" w:customStyle="1" w:styleId="apple-converted-space">
    <w:name w:val="apple-converted-space"/>
    <w:basedOn w:val="DefaultParagraphFont"/>
    <w:rsid w:val="00803F3E"/>
  </w:style>
  <w:style w:type="paragraph" w:styleId="BalloonText">
    <w:name w:val="Balloon Text"/>
    <w:basedOn w:val="Normal"/>
    <w:link w:val="BalloonTextChar"/>
    <w:rsid w:val="00F01D00"/>
    <w:rPr>
      <w:rFonts w:ascii="Tahoma" w:hAnsi="Tahoma" w:cs="Tahoma"/>
      <w:sz w:val="16"/>
      <w:szCs w:val="16"/>
    </w:rPr>
  </w:style>
  <w:style w:type="character" w:customStyle="1" w:styleId="BalloonTextChar">
    <w:name w:val="Balloon Text Char"/>
    <w:link w:val="BalloonText"/>
    <w:rsid w:val="00F01D00"/>
    <w:rPr>
      <w:rFonts w:ascii="Tahoma" w:hAnsi="Tahoma" w:cs="Tahoma"/>
      <w:sz w:val="16"/>
      <w:szCs w:val="16"/>
    </w:rPr>
  </w:style>
  <w:style w:type="character" w:styleId="Hyperlink">
    <w:name w:val="Hyperlink"/>
    <w:rsid w:val="00A44418"/>
    <w:rPr>
      <w:color w:val="0000FF"/>
      <w:u w:val="single"/>
    </w:rPr>
  </w:style>
  <w:style w:type="paragraph" w:styleId="ListParagraph">
    <w:name w:val="List Paragraph"/>
    <w:basedOn w:val="Normal"/>
    <w:uiPriority w:val="34"/>
    <w:qFormat/>
    <w:rsid w:val="0086019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12394">
      <w:bodyDiv w:val="1"/>
      <w:marLeft w:val="0"/>
      <w:marRight w:val="0"/>
      <w:marTop w:val="0"/>
      <w:marBottom w:val="0"/>
      <w:divBdr>
        <w:top w:val="none" w:sz="0" w:space="0" w:color="auto"/>
        <w:left w:val="none" w:sz="0" w:space="0" w:color="auto"/>
        <w:bottom w:val="none" w:sz="0" w:space="0" w:color="auto"/>
        <w:right w:val="none" w:sz="0" w:space="0" w:color="auto"/>
      </w:divBdr>
      <w:divsChild>
        <w:div w:id="968586612">
          <w:marLeft w:val="0"/>
          <w:marRight w:val="0"/>
          <w:marTop w:val="0"/>
          <w:marBottom w:val="0"/>
          <w:divBdr>
            <w:top w:val="none" w:sz="0" w:space="0" w:color="auto"/>
            <w:left w:val="none" w:sz="0" w:space="0" w:color="auto"/>
            <w:bottom w:val="none" w:sz="0" w:space="0" w:color="auto"/>
            <w:right w:val="none" w:sz="0" w:space="0" w:color="auto"/>
          </w:divBdr>
          <w:divsChild>
            <w:div w:id="1024944851">
              <w:marLeft w:val="0"/>
              <w:marRight w:val="0"/>
              <w:marTop w:val="0"/>
              <w:marBottom w:val="0"/>
              <w:divBdr>
                <w:top w:val="none" w:sz="0" w:space="0" w:color="auto"/>
                <w:left w:val="none" w:sz="0" w:space="0" w:color="auto"/>
                <w:bottom w:val="none" w:sz="0" w:space="0" w:color="auto"/>
                <w:right w:val="none" w:sz="0" w:space="0" w:color="auto"/>
              </w:divBdr>
              <w:divsChild>
                <w:div w:id="1021854112">
                  <w:marLeft w:val="0"/>
                  <w:marRight w:val="0"/>
                  <w:marTop w:val="195"/>
                  <w:marBottom w:val="0"/>
                  <w:divBdr>
                    <w:top w:val="none" w:sz="0" w:space="0" w:color="auto"/>
                    <w:left w:val="none" w:sz="0" w:space="0" w:color="auto"/>
                    <w:bottom w:val="none" w:sz="0" w:space="0" w:color="auto"/>
                    <w:right w:val="none" w:sz="0" w:space="0" w:color="auto"/>
                  </w:divBdr>
                  <w:divsChild>
                    <w:div w:id="904949065">
                      <w:marLeft w:val="0"/>
                      <w:marRight w:val="0"/>
                      <w:marTop w:val="0"/>
                      <w:marBottom w:val="0"/>
                      <w:divBdr>
                        <w:top w:val="none" w:sz="0" w:space="0" w:color="auto"/>
                        <w:left w:val="none" w:sz="0" w:space="0" w:color="auto"/>
                        <w:bottom w:val="none" w:sz="0" w:space="0" w:color="auto"/>
                        <w:right w:val="none" w:sz="0" w:space="0" w:color="auto"/>
                      </w:divBdr>
                      <w:divsChild>
                        <w:div w:id="1100759122">
                          <w:marLeft w:val="0"/>
                          <w:marRight w:val="0"/>
                          <w:marTop w:val="0"/>
                          <w:marBottom w:val="0"/>
                          <w:divBdr>
                            <w:top w:val="none" w:sz="0" w:space="0" w:color="auto"/>
                            <w:left w:val="none" w:sz="0" w:space="0" w:color="auto"/>
                            <w:bottom w:val="none" w:sz="0" w:space="0" w:color="auto"/>
                            <w:right w:val="none" w:sz="0" w:space="0" w:color="auto"/>
                          </w:divBdr>
                          <w:divsChild>
                            <w:div w:id="1761831872">
                              <w:marLeft w:val="0"/>
                              <w:marRight w:val="0"/>
                              <w:marTop w:val="0"/>
                              <w:marBottom w:val="0"/>
                              <w:divBdr>
                                <w:top w:val="none" w:sz="0" w:space="0" w:color="auto"/>
                                <w:left w:val="none" w:sz="0" w:space="0" w:color="auto"/>
                                <w:bottom w:val="none" w:sz="0" w:space="0" w:color="auto"/>
                                <w:right w:val="none" w:sz="0" w:space="0" w:color="auto"/>
                              </w:divBdr>
                              <w:divsChild>
                                <w:div w:id="659425533">
                                  <w:marLeft w:val="0"/>
                                  <w:marRight w:val="0"/>
                                  <w:marTop w:val="0"/>
                                  <w:marBottom w:val="0"/>
                                  <w:divBdr>
                                    <w:top w:val="none" w:sz="0" w:space="0" w:color="auto"/>
                                    <w:left w:val="none" w:sz="0" w:space="0" w:color="auto"/>
                                    <w:bottom w:val="none" w:sz="0" w:space="0" w:color="auto"/>
                                    <w:right w:val="none" w:sz="0" w:space="0" w:color="auto"/>
                                  </w:divBdr>
                                  <w:divsChild>
                                    <w:div w:id="587425567">
                                      <w:marLeft w:val="0"/>
                                      <w:marRight w:val="0"/>
                                      <w:marTop w:val="0"/>
                                      <w:marBottom w:val="0"/>
                                      <w:divBdr>
                                        <w:top w:val="none" w:sz="0" w:space="0" w:color="auto"/>
                                        <w:left w:val="none" w:sz="0" w:space="0" w:color="auto"/>
                                        <w:bottom w:val="none" w:sz="0" w:space="0" w:color="auto"/>
                                        <w:right w:val="none" w:sz="0" w:space="0" w:color="auto"/>
                                      </w:divBdr>
                                      <w:divsChild>
                                        <w:div w:id="2146651973">
                                          <w:marLeft w:val="0"/>
                                          <w:marRight w:val="0"/>
                                          <w:marTop w:val="0"/>
                                          <w:marBottom w:val="0"/>
                                          <w:divBdr>
                                            <w:top w:val="none" w:sz="0" w:space="0" w:color="auto"/>
                                            <w:left w:val="none" w:sz="0" w:space="0" w:color="auto"/>
                                            <w:bottom w:val="none" w:sz="0" w:space="0" w:color="auto"/>
                                            <w:right w:val="none" w:sz="0" w:space="0" w:color="auto"/>
                                          </w:divBdr>
                                          <w:divsChild>
                                            <w:div w:id="1614941161">
                                              <w:marLeft w:val="0"/>
                                              <w:marRight w:val="0"/>
                                              <w:marTop w:val="0"/>
                                              <w:marBottom w:val="0"/>
                                              <w:divBdr>
                                                <w:top w:val="none" w:sz="0" w:space="0" w:color="auto"/>
                                                <w:left w:val="none" w:sz="0" w:space="0" w:color="auto"/>
                                                <w:bottom w:val="none" w:sz="0" w:space="0" w:color="auto"/>
                                                <w:right w:val="none" w:sz="0" w:space="0" w:color="auto"/>
                                              </w:divBdr>
                                              <w:divsChild>
                                                <w:div w:id="687485581">
                                                  <w:marLeft w:val="0"/>
                                                  <w:marRight w:val="0"/>
                                                  <w:marTop w:val="0"/>
                                                  <w:marBottom w:val="0"/>
                                                  <w:divBdr>
                                                    <w:top w:val="none" w:sz="0" w:space="0" w:color="auto"/>
                                                    <w:left w:val="none" w:sz="0" w:space="0" w:color="auto"/>
                                                    <w:bottom w:val="none" w:sz="0" w:space="0" w:color="auto"/>
                                                    <w:right w:val="none" w:sz="0" w:space="0" w:color="auto"/>
                                                  </w:divBdr>
                                                  <w:divsChild>
                                                    <w:div w:id="651838563">
                                                      <w:marLeft w:val="0"/>
                                                      <w:marRight w:val="0"/>
                                                      <w:marTop w:val="0"/>
                                                      <w:marBottom w:val="180"/>
                                                      <w:divBdr>
                                                        <w:top w:val="none" w:sz="0" w:space="0" w:color="auto"/>
                                                        <w:left w:val="none" w:sz="0" w:space="0" w:color="auto"/>
                                                        <w:bottom w:val="none" w:sz="0" w:space="0" w:color="auto"/>
                                                        <w:right w:val="none" w:sz="0" w:space="0" w:color="auto"/>
                                                      </w:divBdr>
                                                      <w:divsChild>
                                                        <w:div w:id="1755516156">
                                                          <w:marLeft w:val="0"/>
                                                          <w:marRight w:val="0"/>
                                                          <w:marTop w:val="0"/>
                                                          <w:marBottom w:val="0"/>
                                                          <w:divBdr>
                                                            <w:top w:val="none" w:sz="0" w:space="0" w:color="auto"/>
                                                            <w:left w:val="none" w:sz="0" w:space="0" w:color="auto"/>
                                                            <w:bottom w:val="none" w:sz="0" w:space="0" w:color="auto"/>
                                                            <w:right w:val="none" w:sz="0" w:space="0" w:color="auto"/>
                                                          </w:divBdr>
                                                          <w:divsChild>
                                                            <w:div w:id="787092527">
                                                              <w:marLeft w:val="0"/>
                                                              <w:marRight w:val="0"/>
                                                              <w:marTop w:val="0"/>
                                                              <w:marBottom w:val="0"/>
                                                              <w:divBdr>
                                                                <w:top w:val="none" w:sz="0" w:space="0" w:color="auto"/>
                                                                <w:left w:val="none" w:sz="0" w:space="0" w:color="auto"/>
                                                                <w:bottom w:val="none" w:sz="0" w:space="0" w:color="auto"/>
                                                                <w:right w:val="none" w:sz="0" w:space="0" w:color="auto"/>
                                                              </w:divBdr>
                                                              <w:divsChild>
                                                                <w:div w:id="1608075804">
                                                                  <w:marLeft w:val="0"/>
                                                                  <w:marRight w:val="0"/>
                                                                  <w:marTop w:val="0"/>
                                                                  <w:marBottom w:val="0"/>
                                                                  <w:divBdr>
                                                                    <w:top w:val="none" w:sz="0" w:space="0" w:color="auto"/>
                                                                    <w:left w:val="none" w:sz="0" w:space="0" w:color="auto"/>
                                                                    <w:bottom w:val="none" w:sz="0" w:space="0" w:color="auto"/>
                                                                    <w:right w:val="none" w:sz="0" w:space="0" w:color="auto"/>
                                                                  </w:divBdr>
                                                                  <w:divsChild>
                                                                    <w:div w:id="1921402127">
                                                                      <w:marLeft w:val="0"/>
                                                                      <w:marRight w:val="0"/>
                                                                      <w:marTop w:val="0"/>
                                                                      <w:marBottom w:val="0"/>
                                                                      <w:divBdr>
                                                                        <w:top w:val="none" w:sz="0" w:space="0" w:color="auto"/>
                                                                        <w:left w:val="none" w:sz="0" w:space="0" w:color="auto"/>
                                                                        <w:bottom w:val="none" w:sz="0" w:space="0" w:color="auto"/>
                                                                        <w:right w:val="none" w:sz="0" w:space="0" w:color="auto"/>
                                                                      </w:divBdr>
                                                                      <w:divsChild>
                                                                        <w:div w:id="1575357991">
                                                                          <w:marLeft w:val="0"/>
                                                                          <w:marRight w:val="0"/>
                                                                          <w:marTop w:val="0"/>
                                                                          <w:marBottom w:val="0"/>
                                                                          <w:divBdr>
                                                                            <w:top w:val="none" w:sz="0" w:space="0" w:color="auto"/>
                                                                            <w:left w:val="none" w:sz="0" w:space="0" w:color="auto"/>
                                                                            <w:bottom w:val="none" w:sz="0" w:space="0" w:color="auto"/>
                                                                            <w:right w:val="none" w:sz="0" w:space="0" w:color="auto"/>
                                                                          </w:divBdr>
                                                                          <w:divsChild>
                                                                            <w:div w:id="1907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750988">
      <w:bodyDiv w:val="1"/>
      <w:marLeft w:val="0"/>
      <w:marRight w:val="0"/>
      <w:marTop w:val="0"/>
      <w:marBottom w:val="0"/>
      <w:divBdr>
        <w:top w:val="none" w:sz="0" w:space="0" w:color="auto"/>
        <w:left w:val="none" w:sz="0" w:space="0" w:color="auto"/>
        <w:bottom w:val="none" w:sz="0" w:space="0" w:color="auto"/>
        <w:right w:val="none" w:sz="0" w:space="0" w:color="auto"/>
      </w:divBdr>
      <w:divsChild>
        <w:div w:id="1357929462">
          <w:marLeft w:val="0"/>
          <w:marRight w:val="0"/>
          <w:marTop w:val="0"/>
          <w:marBottom w:val="0"/>
          <w:divBdr>
            <w:top w:val="none" w:sz="0" w:space="0" w:color="auto"/>
            <w:left w:val="none" w:sz="0" w:space="0" w:color="auto"/>
            <w:bottom w:val="none" w:sz="0" w:space="0" w:color="auto"/>
            <w:right w:val="none" w:sz="0" w:space="0" w:color="auto"/>
          </w:divBdr>
          <w:divsChild>
            <w:div w:id="1592929332">
              <w:marLeft w:val="0"/>
              <w:marRight w:val="0"/>
              <w:marTop w:val="0"/>
              <w:marBottom w:val="0"/>
              <w:divBdr>
                <w:top w:val="none" w:sz="0" w:space="0" w:color="auto"/>
                <w:left w:val="none" w:sz="0" w:space="0" w:color="auto"/>
                <w:bottom w:val="none" w:sz="0" w:space="0" w:color="auto"/>
                <w:right w:val="none" w:sz="0" w:space="0" w:color="auto"/>
              </w:divBdr>
              <w:divsChild>
                <w:div w:id="795224486">
                  <w:marLeft w:val="0"/>
                  <w:marRight w:val="0"/>
                  <w:marTop w:val="195"/>
                  <w:marBottom w:val="0"/>
                  <w:divBdr>
                    <w:top w:val="none" w:sz="0" w:space="0" w:color="auto"/>
                    <w:left w:val="none" w:sz="0" w:space="0" w:color="auto"/>
                    <w:bottom w:val="none" w:sz="0" w:space="0" w:color="auto"/>
                    <w:right w:val="none" w:sz="0" w:space="0" w:color="auto"/>
                  </w:divBdr>
                  <w:divsChild>
                    <w:div w:id="694308914">
                      <w:marLeft w:val="0"/>
                      <w:marRight w:val="0"/>
                      <w:marTop w:val="0"/>
                      <w:marBottom w:val="0"/>
                      <w:divBdr>
                        <w:top w:val="none" w:sz="0" w:space="0" w:color="auto"/>
                        <w:left w:val="none" w:sz="0" w:space="0" w:color="auto"/>
                        <w:bottom w:val="none" w:sz="0" w:space="0" w:color="auto"/>
                        <w:right w:val="none" w:sz="0" w:space="0" w:color="auto"/>
                      </w:divBdr>
                      <w:divsChild>
                        <w:div w:id="996034749">
                          <w:marLeft w:val="0"/>
                          <w:marRight w:val="0"/>
                          <w:marTop w:val="0"/>
                          <w:marBottom w:val="0"/>
                          <w:divBdr>
                            <w:top w:val="none" w:sz="0" w:space="0" w:color="auto"/>
                            <w:left w:val="none" w:sz="0" w:space="0" w:color="auto"/>
                            <w:bottom w:val="none" w:sz="0" w:space="0" w:color="auto"/>
                            <w:right w:val="none" w:sz="0" w:space="0" w:color="auto"/>
                          </w:divBdr>
                          <w:divsChild>
                            <w:div w:id="1494831878">
                              <w:marLeft w:val="0"/>
                              <w:marRight w:val="0"/>
                              <w:marTop w:val="0"/>
                              <w:marBottom w:val="0"/>
                              <w:divBdr>
                                <w:top w:val="none" w:sz="0" w:space="0" w:color="auto"/>
                                <w:left w:val="none" w:sz="0" w:space="0" w:color="auto"/>
                                <w:bottom w:val="none" w:sz="0" w:space="0" w:color="auto"/>
                                <w:right w:val="none" w:sz="0" w:space="0" w:color="auto"/>
                              </w:divBdr>
                              <w:divsChild>
                                <w:div w:id="812603664">
                                  <w:marLeft w:val="0"/>
                                  <w:marRight w:val="0"/>
                                  <w:marTop w:val="0"/>
                                  <w:marBottom w:val="0"/>
                                  <w:divBdr>
                                    <w:top w:val="none" w:sz="0" w:space="0" w:color="auto"/>
                                    <w:left w:val="none" w:sz="0" w:space="0" w:color="auto"/>
                                    <w:bottom w:val="none" w:sz="0" w:space="0" w:color="auto"/>
                                    <w:right w:val="none" w:sz="0" w:space="0" w:color="auto"/>
                                  </w:divBdr>
                                  <w:divsChild>
                                    <w:div w:id="1666131044">
                                      <w:marLeft w:val="0"/>
                                      <w:marRight w:val="0"/>
                                      <w:marTop w:val="0"/>
                                      <w:marBottom w:val="0"/>
                                      <w:divBdr>
                                        <w:top w:val="none" w:sz="0" w:space="0" w:color="auto"/>
                                        <w:left w:val="none" w:sz="0" w:space="0" w:color="auto"/>
                                        <w:bottom w:val="none" w:sz="0" w:space="0" w:color="auto"/>
                                        <w:right w:val="none" w:sz="0" w:space="0" w:color="auto"/>
                                      </w:divBdr>
                                      <w:divsChild>
                                        <w:div w:id="345207638">
                                          <w:marLeft w:val="0"/>
                                          <w:marRight w:val="0"/>
                                          <w:marTop w:val="0"/>
                                          <w:marBottom w:val="0"/>
                                          <w:divBdr>
                                            <w:top w:val="none" w:sz="0" w:space="0" w:color="auto"/>
                                            <w:left w:val="none" w:sz="0" w:space="0" w:color="auto"/>
                                            <w:bottom w:val="none" w:sz="0" w:space="0" w:color="auto"/>
                                            <w:right w:val="none" w:sz="0" w:space="0" w:color="auto"/>
                                          </w:divBdr>
                                          <w:divsChild>
                                            <w:div w:id="109252086">
                                              <w:marLeft w:val="0"/>
                                              <w:marRight w:val="0"/>
                                              <w:marTop w:val="0"/>
                                              <w:marBottom w:val="0"/>
                                              <w:divBdr>
                                                <w:top w:val="none" w:sz="0" w:space="0" w:color="auto"/>
                                                <w:left w:val="none" w:sz="0" w:space="0" w:color="auto"/>
                                                <w:bottom w:val="none" w:sz="0" w:space="0" w:color="auto"/>
                                                <w:right w:val="none" w:sz="0" w:space="0" w:color="auto"/>
                                              </w:divBdr>
                                              <w:divsChild>
                                                <w:div w:id="1284116177">
                                                  <w:marLeft w:val="0"/>
                                                  <w:marRight w:val="0"/>
                                                  <w:marTop w:val="0"/>
                                                  <w:marBottom w:val="0"/>
                                                  <w:divBdr>
                                                    <w:top w:val="none" w:sz="0" w:space="0" w:color="auto"/>
                                                    <w:left w:val="none" w:sz="0" w:space="0" w:color="auto"/>
                                                    <w:bottom w:val="none" w:sz="0" w:space="0" w:color="auto"/>
                                                    <w:right w:val="none" w:sz="0" w:space="0" w:color="auto"/>
                                                  </w:divBdr>
                                                  <w:divsChild>
                                                    <w:div w:id="314723799">
                                                      <w:marLeft w:val="0"/>
                                                      <w:marRight w:val="0"/>
                                                      <w:marTop w:val="0"/>
                                                      <w:marBottom w:val="180"/>
                                                      <w:divBdr>
                                                        <w:top w:val="none" w:sz="0" w:space="0" w:color="auto"/>
                                                        <w:left w:val="none" w:sz="0" w:space="0" w:color="auto"/>
                                                        <w:bottom w:val="none" w:sz="0" w:space="0" w:color="auto"/>
                                                        <w:right w:val="none" w:sz="0" w:space="0" w:color="auto"/>
                                                      </w:divBdr>
                                                      <w:divsChild>
                                                        <w:div w:id="1845704531">
                                                          <w:marLeft w:val="0"/>
                                                          <w:marRight w:val="0"/>
                                                          <w:marTop w:val="0"/>
                                                          <w:marBottom w:val="0"/>
                                                          <w:divBdr>
                                                            <w:top w:val="none" w:sz="0" w:space="0" w:color="auto"/>
                                                            <w:left w:val="none" w:sz="0" w:space="0" w:color="auto"/>
                                                            <w:bottom w:val="none" w:sz="0" w:space="0" w:color="auto"/>
                                                            <w:right w:val="none" w:sz="0" w:space="0" w:color="auto"/>
                                                          </w:divBdr>
                                                          <w:divsChild>
                                                            <w:div w:id="1507476037">
                                                              <w:marLeft w:val="0"/>
                                                              <w:marRight w:val="0"/>
                                                              <w:marTop w:val="0"/>
                                                              <w:marBottom w:val="0"/>
                                                              <w:divBdr>
                                                                <w:top w:val="none" w:sz="0" w:space="0" w:color="auto"/>
                                                                <w:left w:val="none" w:sz="0" w:space="0" w:color="auto"/>
                                                                <w:bottom w:val="none" w:sz="0" w:space="0" w:color="auto"/>
                                                                <w:right w:val="none" w:sz="0" w:space="0" w:color="auto"/>
                                                              </w:divBdr>
                                                              <w:divsChild>
                                                                <w:div w:id="846217506">
                                                                  <w:marLeft w:val="0"/>
                                                                  <w:marRight w:val="0"/>
                                                                  <w:marTop w:val="0"/>
                                                                  <w:marBottom w:val="0"/>
                                                                  <w:divBdr>
                                                                    <w:top w:val="none" w:sz="0" w:space="0" w:color="auto"/>
                                                                    <w:left w:val="none" w:sz="0" w:space="0" w:color="auto"/>
                                                                    <w:bottom w:val="none" w:sz="0" w:space="0" w:color="auto"/>
                                                                    <w:right w:val="none" w:sz="0" w:space="0" w:color="auto"/>
                                                                  </w:divBdr>
                                                                  <w:divsChild>
                                                                    <w:div w:id="200633770">
                                                                      <w:marLeft w:val="0"/>
                                                                      <w:marRight w:val="0"/>
                                                                      <w:marTop w:val="0"/>
                                                                      <w:marBottom w:val="0"/>
                                                                      <w:divBdr>
                                                                        <w:top w:val="none" w:sz="0" w:space="0" w:color="auto"/>
                                                                        <w:left w:val="none" w:sz="0" w:space="0" w:color="auto"/>
                                                                        <w:bottom w:val="none" w:sz="0" w:space="0" w:color="auto"/>
                                                                        <w:right w:val="none" w:sz="0" w:space="0" w:color="auto"/>
                                                                      </w:divBdr>
                                                                      <w:divsChild>
                                                                        <w:div w:id="1715736053">
                                                                          <w:marLeft w:val="0"/>
                                                                          <w:marRight w:val="0"/>
                                                                          <w:marTop w:val="0"/>
                                                                          <w:marBottom w:val="0"/>
                                                                          <w:divBdr>
                                                                            <w:top w:val="none" w:sz="0" w:space="0" w:color="auto"/>
                                                                            <w:left w:val="none" w:sz="0" w:space="0" w:color="auto"/>
                                                                            <w:bottom w:val="none" w:sz="0" w:space="0" w:color="auto"/>
                                                                            <w:right w:val="none" w:sz="0" w:space="0" w:color="auto"/>
                                                                          </w:divBdr>
                                                                          <w:divsChild>
                                                                            <w:div w:id="12017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951470">
      <w:bodyDiv w:val="1"/>
      <w:marLeft w:val="0"/>
      <w:marRight w:val="0"/>
      <w:marTop w:val="0"/>
      <w:marBottom w:val="0"/>
      <w:divBdr>
        <w:top w:val="none" w:sz="0" w:space="0" w:color="auto"/>
        <w:left w:val="none" w:sz="0" w:space="0" w:color="auto"/>
        <w:bottom w:val="none" w:sz="0" w:space="0" w:color="auto"/>
        <w:right w:val="none" w:sz="0" w:space="0" w:color="auto"/>
      </w:divBdr>
      <w:divsChild>
        <w:div w:id="1854681930">
          <w:marLeft w:val="0"/>
          <w:marRight w:val="0"/>
          <w:marTop w:val="0"/>
          <w:marBottom w:val="0"/>
          <w:divBdr>
            <w:top w:val="none" w:sz="0" w:space="0" w:color="auto"/>
            <w:left w:val="none" w:sz="0" w:space="0" w:color="auto"/>
            <w:bottom w:val="none" w:sz="0" w:space="0" w:color="auto"/>
            <w:right w:val="none" w:sz="0" w:space="0" w:color="auto"/>
          </w:divBdr>
          <w:divsChild>
            <w:div w:id="1475759879">
              <w:marLeft w:val="0"/>
              <w:marRight w:val="0"/>
              <w:marTop w:val="0"/>
              <w:marBottom w:val="0"/>
              <w:divBdr>
                <w:top w:val="none" w:sz="0" w:space="0" w:color="auto"/>
                <w:left w:val="none" w:sz="0" w:space="0" w:color="auto"/>
                <w:bottom w:val="none" w:sz="0" w:space="0" w:color="auto"/>
                <w:right w:val="none" w:sz="0" w:space="0" w:color="auto"/>
              </w:divBdr>
              <w:divsChild>
                <w:div w:id="851459762">
                  <w:marLeft w:val="0"/>
                  <w:marRight w:val="0"/>
                  <w:marTop w:val="195"/>
                  <w:marBottom w:val="0"/>
                  <w:divBdr>
                    <w:top w:val="none" w:sz="0" w:space="0" w:color="auto"/>
                    <w:left w:val="none" w:sz="0" w:space="0" w:color="auto"/>
                    <w:bottom w:val="none" w:sz="0" w:space="0" w:color="auto"/>
                    <w:right w:val="none" w:sz="0" w:space="0" w:color="auto"/>
                  </w:divBdr>
                  <w:divsChild>
                    <w:div w:id="1468470558">
                      <w:marLeft w:val="0"/>
                      <w:marRight w:val="0"/>
                      <w:marTop w:val="0"/>
                      <w:marBottom w:val="0"/>
                      <w:divBdr>
                        <w:top w:val="none" w:sz="0" w:space="0" w:color="auto"/>
                        <w:left w:val="none" w:sz="0" w:space="0" w:color="auto"/>
                        <w:bottom w:val="none" w:sz="0" w:space="0" w:color="auto"/>
                        <w:right w:val="none" w:sz="0" w:space="0" w:color="auto"/>
                      </w:divBdr>
                      <w:divsChild>
                        <w:div w:id="890075610">
                          <w:marLeft w:val="0"/>
                          <w:marRight w:val="0"/>
                          <w:marTop w:val="0"/>
                          <w:marBottom w:val="0"/>
                          <w:divBdr>
                            <w:top w:val="none" w:sz="0" w:space="0" w:color="auto"/>
                            <w:left w:val="none" w:sz="0" w:space="0" w:color="auto"/>
                            <w:bottom w:val="none" w:sz="0" w:space="0" w:color="auto"/>
                            <w:right w:val="none" w:sz="0" w:space="0" w:color="auto"/>
                          </w:divBdr>
                          <w:divsChild>
                            <w:div w:id="1373574393">
                              <w:marLeft w:val="0"/>
                              <w:marRight w:val="0"/>
                              <w:marTop w:val="0"/>
                              <w:marBottom w:val="0"/>
                              <w:divBdr>
                                <w:top w:val="none" w:sz="0" w:space="0" w:color="auto"/>
                                <w:left w:val="none" w:sz="0" w:space="0" w:color="auto"/>
                                <w:bottom w:val="none" w:sz="0" w:space="0" w:color="auto"/>
                                <w:right w:val="none" w:sz="0" w:space="0" w:color="auto"/>
                              </w:divBdr>
                              <w:divsChild>
                                <w:div w:id="1537280947">
                                  <w:marLeft w:val="0"/>
                                  <w:marRight w:val="0"/>
                                  <w:marTop w:val="0"/>
                                  <w:marBottom w:val="0"/>
                                  <w:divBdr>
                                    <w:top w:val="none" w:sz="0" w:space="0" w:color="auto"/>
                                    <w:left w:val="none" w:sz="0" w:space="0" w:color="auto"/>
                                    <w:bottom w:val="none" w:sz="0" w:space="0" w:color="auto"/>
                                    <w:right w:val="none" w:sz="0" w:space="0" w:color="auto"/>
                                  </w:divBdr>
                                  <w:divsChild>
                                    <w:div w:id="608046270">
                                      <w:marLeft w:val="0"/>
                                      <w:marRight w:val="0"/>
                                      <w:marTop w:val="0"/>
                                      <w:marBottom w:val="0"/>
                                      <w:divBdr>
                                        <w:top w:val="none" w:sz="0" w:space="0" w:color="auto"/>
                                        <w:left w:val="none" w:sz="0" w:space="0" w:color="auto"/>
                                        <w:bottom w:val="none" w:sz="0" w:space="0" w:color="auto"/>
                                        <w:right w:val="none" w:sz="0" w:space="0" w:color="auto"/>
                                      </w:divBdr>
                                      <w:divsChild>
                                        <w:div w:id="1907841525">
                                          <w:marLeft w:val="0"/>
                                          <w:marRight w:val="0"/>
                                          <w:marTop w:val="0"/>
                                          <w:marBottom w:val="0"/>
                                          <w:divBdr>
                                            <w:top w:val="none" w:sz="0" w:space="0" w:color="auto"/>
                                            <w:left w:val="none" w:sz="0" w:space="0" w:color="auto"/>
                                            <w:bottom w:val="none" w:sz="0" w:space="0" w:color="auto"/>
                                            <w:right w:val="none" w:sz="0" w:space="0" w:color="auto"/>
                                          </w:divBdr>
                                          <w:divsChild>
                                            <w:div w:id="1114637642">
                                              <w:marLeft w:val="0"/>
                                              <w:marRight w:val="0"/>
                                              <w:marTop w:val="0"/>
                                              <w:marBottom w:val="0"/>
                                              <w:divBdr>
                                                <w:top w:val="none" w:sz="0" w:space="0" w:color="auto"/>
                                                <w:left w:val="none" w:sz="0" w:space="0" w:color="auto"/>
                                                <w:bottom w:val="none" w:sz="0" w:space="0" w:color="auto"/>
                                                <w:right w:val="none" w:sz="0" w:space="0" w:color="auto"/>
                                              </w:divBdr>
                                              <w:divsChild>
                                                <w:div w:id="1100875561">
                                                  <w:marLeft w:val="0"/>
                                                  <w:marRight w:val="0"/>
                                                  <w:marTop w:val="0"/>
                                                  <w:marBottom w:val="0"/>
                                                  <w:divBdr>
                                                    <w:top w:val="none" w:sz="0" w:space="0" w:color="auto"/>
                                                    <w:left w:val="none" w:sz="0" w:space="0" w:color="auto"/>
                                                    <w:bottom w:val="none" w:sz="0" w:space="0" w:color="auto"/>
                                                    <w:right w:val="none" w:sz="0" w:space="0" w:color="auto"/>
                                                  </w:divBdr>
                                                  <w:divsChild>
                                                    <w:div w:id="968438322">
                                                      <w:marLeft w:val="0"/>
                                                      <w:marRight w:val="0"/>
                                                      <w:marTop w:val="0"/>
                                                      <w:marBottom w:val="180"/>
                                                      <w:divBdr>
                                                        <w:top w:val="none" w:sz="0" w:space="0" w:color="auto"/>
                                                        <w:left w:val="none" w:sz="0" w:space="0" w:color="auto"/>
                                                        <w:bottom w:val="none" w:sz="0" w:space="0" w:color="auto"/>
                                                        <w:right w:val="none" w:sz="0" w:space="0" w:color="auto"/>
                                                      </w:divBdr>
                                                      <w:divsChild>
                                                        <w:div w:id="2070688853">
                                                          <w:marLeft w:val="0"/>
                                                          <w:marRight w:val="0"/>
                                                          <w:marTop w:val="0"/>
                                                          <w:marBottom w:val="0"/>
                                                          <w:divBdr>
                                                            <w:top w:val="none" w:sz="0" w:space="0" w:color="auto"/>
                                                            <w:left w:val="none" w:sz="0" w:space="0" w:color="auto"/>
                                                            <w:bottom w:val="none" w:sz="0" w:space="0" w:color="auto"/>
                                                            <w:right w:val="none" w:sz="0" w:space="0" w:color="auto"/>
                                                          </w:divBdr>
                                                          <w:divsChild>
                                                            <w:div w:id="1109739832">
                                                              <w:marLeft w:val="0"/>
                                                              <w:marRight w:val="0"/>
                                                              <w:marTop w:val="0"/>
                                                              <w:marBottom w:val="0"/>
                                                              <w:divBdr>
                                                                <w:top w:val="none" w:sz="0" w:space="0" w:color="auto"/>
                                                                <w:left w:val="none" w:sz="0" w:space="0" w:color="auto"/>
                                                                <w:bottom w:val="none" w:sz="0" w:space="0" w:color="auto"/>
                                                                <w:right w:val="none" w:sz="0" w:space="0" w:color="auto"/>
                                                              </w:divBdr>
                                                              <w:divsChild>
                                                                <w:div w:id="1339498136">
                                                                  <w:marLeft w:val="0"/>
                                                                  <w:marRight w:val="0"/>
                                                                  <w:marTop w:val="0"/>
                                                                  <w:marBottom w:val="0"/>
                                                                  <w:divBdr>
                                                                    <w:top w:val="none" w:sz="0" w:space="0" w:color="auto"/>
                                                                    <w:left w:val="none" w:sz="0" w:space="0" w:color="auto"/>
                                                                    <w:bottom w:val="none" w:sz="0" w:space="0" w:color="auto"/>
                                                                    <w:right w:val="none" w:sz="0" w:space="0" w:color="auto"/>
                                                                  </w:divBdr>
                                                                  <w:divsChild>
                                                                    <w:div w:id="233852865">
                                                                      <w:marLeft w:val="0"/>
                                                                      <w:marRight w:val="0"/>
                                                                      <w:marTop w:val="0"/>
                                                                      <w:marBottom w:val="0"/>
                                                                      <w:divBdr>
                                                                        <w:top w:val="none" w:sz="0" w:space="0" w:color="auto"/>
                                                                        <w:left w:val="none" w:sz="0" w:space="0" w:color="auto"/>
                                                                        <w:bottom w:val="none" w:sz="0" w:space="0" w:color="auto"/>
                                                                        <w:right w:val="none" w:sz="0" w:space="0" w:color="auto"/>
                                                                      </w:divBdr>
                                                                      <w:divsChild>
                                                                        <w:div w:id="921796460">
                                                                          <w:marLeft w:val="0"/>
                                                                          <w:marRight w:val="0"/>
                                                                          <w:marTop w:val="0"/>
                                                                          <w:marBottom w:val="0"/>
                                                                          <w:divBdr>
                                                                            <w:top w:val="none" w:sz="0" w:space="0" w:color="auto"/>
                                                                            <w:left w:val="none" w:sz="0" w:space="0" w:color="auto"/>
                                                                            <w:bottom w:val="none" w:sz="0" w:space="0" w:color="auto"/>
                                                                            <w:right w:val="none" w:sz="0" w:space="0" w:color="auto"/>
                                                                          </w:divBdr>
                                                                          <w:divsChild>
                                                                            <w:div w:id="2043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249228">
      <w:bodyDiv w:val="1"/>
      <w:marLeft w:val="0"/>
      <w:marRight w:val="0"/>
      <w:marTop w:val="0"/>
      <w:marBottom w:val="0"/>
      <w:divBdr>
        <w:top w:val="none" w:sz="0" w:space="0" w:color="auto"/>
        <w:left w:val="none" w:sz="0" w:space="0" w:color="auto"/>
        <w:bottom w:val="none" w:sz="0" w:space="0" w:color="auto"/>
        <w:right w:val="none" w:sz="0" w:space="0" w:color="auto"/>
      </w:divBdr>
      <w:divsChild>
        <w:div w:id="1870875419">
          <w:marLeft w:val="0"/>
          <w:marRight w:val="0"/>
          <w:marTop w:val="0"/>
          <w:marBottom w:val="0"/>
          <w:divBdr>
            <w:top w:val="none" w:sz="0" w:space="0" w:color="auto"/>
            <w:left w:val="none" w:sz="0" w:space="0" w:color="auto"/>
            <w:bottom w:val="none" w:sz="0" w:space="0" w:color="auto"/>
            <w:right w:val="none" w:sz="0" w:space="0" w:color="auto"/>
          </w:divBdr>
          <w:divsChild>
            <w:div w:id="920721122">
              <w:marLeft w:val="0"/>
              <w:marRight w:val="0"/>
              <w:marTop w:val="0"/>
              <w:marBottom w:val="0"/>
              <w:divBdr>
                <w:top w:val="none" w:sz="0" w:space="0" w:color="auto"/>
                <w:left w:val="none" w:sz="0" w:space="0" w:color="auto"/>
                <w:bottom w:val="none" w:sz="0" w:space="0" w:color="auto"/>
                <w:right w:val="none" w:sz="0" w:space="0" w:color="auto"/>
              </w:divBdr>
              <w:divsChild>
                <w:div w:id="480465944">
                  <w:marLeft w:val="0"/>
                  <w:marRight w:val="0"/>
                  <w:marTop w:val="195"/>
                  <w:marBottom w:val="0"/>
                  <w:divBdr>
                    <w:top w:val="none" w:sz="0" w:space="0" w:color="auto"/>
                    <w:left w:val="none" w:sz="0" w:space="0" w:color="auto"/>
                    <w:bottom w:val="none" w:sz="0" w:space="0" w:color="auto"/>
                    <w:right w:val="none" w:sz="0" w:space="0" w:color="auto"/>
                  </w:divBdr>
                  <w:divsChild>
                    <w:div w:id="1195197789">
                      <w:marLeft w:val="0"/>
                      <w:marRight w:val="0"/>
                      <w:marTop w:val="0"/>
                      <w:marBottom w:val="0"/>
                      <w:divBdr>
                        <w:top w:val="none" w:sz="0" w:space="0" w:color="auto"/>
                        <w:left w:val="none" w:sz="0" w:space="0" w:color="auto"/>
                        <w:bottom w:val="none" w:sz="0" w:space="0" w:color="auto"/>
                        <w:right w:val="none" w:sz="0" w:space="0" w:color="auto"/>
                      </w:divBdr>
                      <w:divsChild>
                        <w:div w:id="23756580">
                          <w:marLeft w:val="0"/>
                          <w:marRight w:val="0"/>
                          <w:marTop w:val="0"/>
                          <w:marBottom w:val="0"/>
                          <w:divBdr>
                            <w:top w:val="none" w:sz="0" w:space="0" w:color="auto"/>
                            <w:left w:val="none" w:sz="0" w:space="0" w:color="auto"/>
                            <w:bottom w:val="none" w:sz="0" w:space="0" w:color="auto"/>
                            <w:right w:val="none" w:sz="0" w:space="0" w:color="auto"/>
                          </w:divBdr>
                          <w:divsChild>
                            <w:div w:id="1200821529">
                              <w:marLeft w:val="0"/>
                              <w:marRight w:val="0"/>
                              <w:marTop w:val="0"/>
                              <w:marBottom w:val="0"/>
                              <w:divBdr>
                                <w:top w:val="none" w:sz="0" w:space="0" w:color="auto"/>
                                <w:left w:val="none" w:sz="0" w:space="0" w:color="auto"/>
                                <w:bottom w:val="none" w:sz="0" w:space="0" w:color="auto"/>
                                <w:right w:val="none" w:sz="0" w:space="0" w:color="auto"/>
                              </w:divBdr>
                              <w:divsChild>
                                <w:div w:id="943540865">
                                  <w:marLeft w:val="0"/>
                                  <w:marRight w:val="0"/>
                                  <w:marTop w:val="0"/>
                                  <w:marBottom w:val="0"/>
                                  <w:divBdr>
                                    <w:top w:val="none" w:sz="0" w:space="0" w:color="auto"/>
                                    <w:left w:val="none" w:sz="0" w:space="0" w:color="auto"/>
                                    <w:bottom w:val="none" w:sz="0" w:space="0" w:color="auto"/>
                                    <w:right w:val="none" w:sz="0" w:space="0" w:color="auto"/>
                                  </w:divBdr>
                                  <w:divsChild>
                                    <w:div w:id="273364677">
                                      <w:marLeft w:val="0"/>
                                      <w:marRight w:val="0"/>
                                      <w:marTop w:val="0"/>
                                      <w:marBottom w:val="0"/>
                                      <w:divBdr>
                                        <w:top w:val="none" w:sz="0" w:space="0" w:color="auto"/>
                                        <w:left w:val="none" w:sz="0" w:space="0" w:color="auto"/>
                                        <w:bottom w:val="none" w:sz="0" w:space="0" w:color="auto"/>
                                        <w:right w:val="none" w:sz="0" w:space="0" w:color="auto"/>
                                      </w:divBdr>
                                      <w:divsChild>
                                        <w:div w:id="929200721">
                                          <w:marLeft w:val="0"/>
                                          <w:marRight w:val="0"/>
                                          <w:marTop w:val="0"/>
                                          <w:marBottom w:val="0"/>
                                          <w:divBdr>
                                            <w:top w:val="none" w:sz="0" w:space="0" w:color="auto"/>
                                            <w:left w:val="none" w:sz="0" w:space="0" w:color="auto"/>
                                            <w:bottom w:val="none" w:sz="0" w:space="0" w:color="auto"/>
                                            <w:right w:val="none" w:sz="0" w:space="0" w:color="auto"/>
                                          </w:divBdr>
                                          <w:divsChild>
                                            <w:div w:id="2035108804">
                                              <w:marLeft w:val="0"/>
                                              <w:marRight w:val="0"/>
                                              <w:marTop w:val="0"/>
                                              <w:marBottom w:val="0"/>
                                              <w:divBdr>
                                                <w:top w:val="none" w:sz="0" w:space="0" w:color="auto"/>
                                                <w:left w:val="none" w:sz="0" w:space="0" w:color="auto"/>
                                                <w:bottom w:val="none" w:sz="0" w:space="0" w:color="auto"/>
                                                <w:right w:val="none" w:sz="0" w:space="0" w:color="auto"/>
                                              </w:divBdr>
                                              <w:divsChild>
                                                <w:div w:id="1758289332">
                                                  <w:marLeft w:val="0"/>
                                                  <w:marRight w:val="0"/>
                                                  <w:marTop w:val="0"/>
                                                  <w:marBottom w:val="0"/>
                                                  <w:divBdr>
                                                    <w:top w:val="none" w:sz="0" w:space="0" w:color="auto"/>
                                                    <w:left w:val="none" w:sz="0" w:space="0" w:color="auto"/>
                                                    <w:bottom w:val="none" w:sz="0" w:space="0" w:color="auto"/>
                                                    <w:right w:val="none" w:sz="0" w:space="0" w:color="auto"/>
                                                  </w:divBdr>
                                                  <w:divsChild>
                                                    <w:div w:id="801967418">
                                                      <w:marLeft w:val="0"/>
                                                      <w:marRight w:val="0"/>
                                                      <w:marTop w:val="0"/>
                                                      <w:marBottom w:val="180"/>
                                                      <w:divBdr>
                                                        <w:top w:val="none" w:sz="0" w:space="0" w:color="auto"/>
                                                        <w:left w:val="none" w:sz="0" w:space="0" w:color="auto"/>
                                                        <w:bottom w:val="none" w:sz="0" w:space="0" w:color="auto"/>
                                                        <w:right w:val="none" w:sz="0" w:space="0" w:color="auto"/>
                                                      </w:divBdr>
                                                      <w:divsChild>
                                                        <w:div w:id="1826387494">
                                                          <w:marLeft w:val="0"/>
                                                          <w:marRight w:val="0"/>
                                                          <w:marTop w:val="0"/>
                                                          <w:marBottom w:val="0"/>
                                                          <w:divBdr>
                                                            <w:top w:val="none" w:sz="0" w:space="0" w:color="auto"/>
                                                            <w:left w:val="none" w:sz="0" w:space="0" w:color="auto"/>
                                                            <w:bottom w:val="none" w:sz="0" w:space="0" w:color="auto"/>
                                                            <w:right w:val="none" w:sz="0" w:space="0" w:color="auto"/>
                                                          </w:divBdr>
                                                          <w:divsChild>
                                                            <w:div w:id="2056268752">
                                                              <w:marLeft w:val="0"/>
                                                              <w:marRight w:val="0"/>
                                                              <w:marTop w:val="0"/>
                                                              <w:marBottom w:val="0"/>
                                                              <w:divBdr>
                                                                <w:top w:val="none" w:sz="0" w:space="0" w:color="auto"/>
                                                                <w:left w:val="none" w:sz="0" w:space="0" w:color="auto"/>
                                                                <w:bottom w:val="none" w:sz="0" w:space="0" w:color="auto"/>
                                                                <w:right w:val="none" w:sz="0" w:space="0" w:color="auto"/>
                                                              </w:divBdr>
                                                              <w:divsChild>
                                                                <w:div w:id="294066584">
                                                                  <w:marLeft w:val="0"/>
                                                                  <w:marRight w:val="0"/>
                                                                  <w:marTop w:val="0"/>
                                                                  <w:marBottom w:val="0"/>
                                                                  <w:divBdr>
                                                                    <w:top w:val="none" w:sz="0" w:space="0" w:color="auto"/>
                                                                    <w:left w:val="none" w:sz="0" w:space="0" w:color="auto"/>
                                                                    <w:bottom w:val="none" w:sz="0" w:space="0" w:color="auto"/>
                                                                    <w:right w:val="none" w:sz="0" w:space="0" w:color="auto"/>
                                                                  </w:divBdr>
                                                                  <w:divsChild>
                                                                    <w:div w:id="2022512986">
                                                                      <w:marLeft w:val="0"/>
                                                                      <w:marRight w:val="0"/>
                                                                      <w:marTop w:val="0"/>
                                                                      <w:marBottom w:val="0"/>
                                                                      <w:divBdr>
                                                                        <w:top w:val="none" w:sz="0" w:space="0" w:color="auto"/>
                                                                        <w:left w:val="none" w:sz="0" w:space="0" w:color="auto"/>
                                                                        <w:bottom w:val="none" w:sz="0" w:space="0" w:color="auto"/>
                                                                        <w:right w:val="none" w:sz="0" w:space="0" w:color="auto"/>
                                                                      </w:divBdr>
                                                                      <w:divsChild>
                                                                        <w:div w:id="126357298">
                                                                          <w:marLeft w:val="0"/>
                                                                          <w:marRight w:val="0"/>
                                                                          <w:marTop w:val="0"/>
                                                                          <w:marBottom w:val="0"/>
                                                                          <w:divBdr>
                                                                            <w:top w:val="none" w:sz="0" w:space="0" w:color="auto"/>
                                                                            <w:left w:val="none" w:sz="0" w:space="0" w:color="auto"/>
                                                                            <w:bottom w:val="none" w:sz="0" w:space="0" w:color="auto"/>
                                                                            <w:right w:val="none" w:sz="0" w:space="0" w:color="auto"/>
                                                                          </w:divBdr>
                                                                          <w:divsChild>
                                                                            <w:div w:id="5231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880940">
      <w:bodyDiv w:val="1"/>
      <w:marLeft w:val="0"/>
      <w:marRight w:val="0"/>
      <w:marTop w:val="0"/>
      <w:marBottom w:val="0"/>
      <w:divBdr>
        <w:top w:val="none" w:sz="0" w:space="0" w:color="auto"/>
        <w:left w:val="none" w:sz="0" w:space="0" w:color="auto"/>
        <w:bottom w:val="none" w:sz="0" w:space="0" w:color="auto"/>
        <w:right w:val="none" w:sz="0" w:space="0" w:color="auto"/>
      </w:divBdr>
      <w:divsChild>
        <w:div w:id="814490569">
          <w:marLeft w:val="0"/>
          <w:marRight w:val="0"/>
          <w:marTop w:val="0"/>
          <w:marBottom w:val="0"/>
          <w:divBdr>
            <w:top w:val="none" w:sz="0" w:space="0" w:color="auto"/>
            <w:left w:val="none" w:sz="0" w:space="0" w:color="auto"/>
            <w:bottom w:val="none" w:sz="0" w:space="0" w:color="auto"/>
            <w:right w:val="none" w:sz="0" w:space="0" w:color="auto"/>
          </w:divBdr>
          <w:divsChild>
            <w:div w:id="1306279922">
              <w:marLeft w:val="0"/>
              <w:marRight w:val="0"/>
              <w:marTop w:val="0"/>
              <w:marBottom w:val="0"/>
              <w:divBdr>
                <w:top w:val="none" w:sz="0" w:space="0" w:color="auto"/>
                <w:left w:val="none" w:sz="0" w:space="0" w:color="auto"/>
                <w:bottom w:val="none" w:sz="0" w:space="0" w:color="auto"/>
                <w:right w:val="none" w:sz="0" w:space="0" w:color="auto"/>
              </w:divBdr>
              <w:divsChild>
                <w:div w:id="643120701">
                  <w:marLeft w:val="0"/>
                  <w:marRight w:val="0"/>
                  <w:marTop w:val="195"/>
                  <w:marBottom w:val="0"/>
                  <w:divBdr>
                    <w:top w:val="none" w:sz="0" w:space="0" w:color="auto"/>
                    <w:left w:val="none" w:sz="0" w:space="0" w:color="auto"/>
                    <w:bottom w:val="none" w:sz="0" w:space="0" w:color="auto"/>
                    <w:right w:val="none" w:sz="0" w:space="0" w:color="auto"/>
                  </w:divBdr>
                  <w:divsChild>
                    <w:div w:id="1633054161">
                      <w:marLeft w:val="0"/>
                      <w:marRight w:val="0"/>
                      <w:marTop w:val="0"/>
                      <w:marBottom w:val="0"/>
                      <w:divBdr>
                        <w:top w:val="none" w:sz="0" w:space="0" w:color="auto"/>
                        <w:left w:val="none" w:sz="0" w:space="0" w:color="auto"/>
                        <w:bottom w:val="none" w:sz="0" w:space="0" w:color="auto"/>
                        <w:right w:val="none" w:sz="0" w:space="0" w:color="auto"/>
                      </w:divBdr>
                      <w:divsChild>
                        <w:div w:id="109475487">
                          <w:marLeft w:val="0"/>
                          <w:marRight w:val="0"/>
                          <w:marTop w:val="0"/>
                          <w:marBottom w:val="0"/>
                          <w:divBdr>
                            <w:top w:val="none" w:sz="0" w:space="0" w:color="auto"/>
                            <w:left w:val="none" w:sz="0" w:space="0" w:color="auto"/>
                            <w:bottom w:val="none" w:sz="0" w:space="0" w:color="auto"/>
                            <w:right w:val="none" w:sz="0" w:space="0" w:color="auto"/>
                          </w:divBdr>
                          <w:divsChild>
                            <w:div w:id="1738670370">
                              <w:marLeft w:val="0"/>
                              <w:marRight w:val="0"/>
                              <w:marTop w:val="0"/>
                              <w:marBottom w:val="0"/>
                              <w:divBdr>
                                <w:top w:val="none" w:sz="0" w:space="0" w:color="auto"/>
                                <w:left w:val="none" w:sz="0" w:space="0" w:color="auto"/>
                                <w:bottom w:val="none" w:sz="0" w:space="0" w:color="auto"/>
                                <w:right w:val="none" w:sz="0" w:space="0" w:color="auto"/>
                              </w:divBdr>
                              <w:divsChild>
                                <w:div w:id="1895192898">
                                  <w:marLeft w:val="0"/>
                                  <w:marRight w:val="0"/>
                                  <w:marTop w:val="0"/>
                                  <w:marBottom w:val="0"/>
                                  <w:divBdr>
                                    <w:top w:val="none" w:sz="0" w:space="0" w:color="auto"/>
                                    <w:left w:val="none" w:sz="0" w:space="0" w:color="auto"/>
                                    <w:bottom w:val="none" w:sz="0" w:space="0" w:color="auto"/>
                                    <w:right w:val="none" w:sz="0" w:space="0" w:color="auto"/>
                                  </w:divBdr>
                                  <w:divsChild>
                                    <w:div w:id="1477065838">
                                      <w:marLeft w:val="0"/>
                                      <w:marRight w:val="0"/>
                                      <w:marTop w:val="0"/>
                                      <w:marBottom w:val="0"/>
                                      <w:divBdr>
                                        <w:top w:val="none" w:sz="0" w:space="0" w:color="auto"/>
                                        <w:left w:val="none" w:sz="0" w:space="0" w:color="auto"/>
                                        <w:bottom w:val="none" w:sz="0" w:space="0" w:color="auto"/>
                                        <w:right w:val="none" w:sz="0" w:space="0" w:color="auto"/>
                                      </w:divBdr>
                                      <w:divsChild>
                                        <w:div w:id="1165781779">
                                          <w:marLeft w:val="0"/>
                                          <w:marRight w:val="0"/>
                                          <w:marTop w:val="0"/>
                                          <w:marBottom w:val="0"/>
                                          <w:divBdr>
                                            <w:top w:val="none" w:sz="0" w:space="0" w:color="auto"/>
                                            <w:left w:val="none" w:sz="0" w:space="0" w:color="auto"/>
                                            <w:bottom w:val="none" w:sz="0" w:space="0" w:color="auto"/>
                                            <w:right w:val="none" w:sz="0" w:space="0" w:color="auto"/>
                                          </w:divBdr>
                                          <w:divsChild>
                                            <w:div w:id="722097440">
                                              <w:marLeft w:val="0"/>
                                              <w:marRight w:val="0"/>
                                              <w:marTop w:val="0"/>
                                              <w:marBottom w:val="0"/>
                                              <w:divBdr>
                                                <w:top w:val="none" w:sz="0" w:space="0" w:color="auto"/>
                                                <w:left w:val="none" w:sz="0" w:space="0" w:color="auto"/>
                                                <w:bottom w:val="none" w:sz="0" w:space="0" w:color="auto"/>
                                                <w:right w:val="none" w:sz="0" w:space="0" w:color="auto"/>
                                              </w:divBdr>
                                              <w:divsChild>
                                                <w:div w:id="807162910">
                                                  <w:marLeft w:val="0"/>
                                                  <w:marRight w:val="0"/>
                                                  <w:marTop w:val="0"/>
                                                  <w:marBottom w:val="0"/>
                                                  <w:divBdr>
                                                    <w:top w:val="none" w:sz="0" w:space="0" w:color="auto"/>
                                                    <w:left w:val="none" w:sz="0" w:space="0" w:color="auto"/>
                                                    <w:bottom w:val="none" w:sz="0" w:space="0" w:color="auto"/>
                                                    <w:right w:val="none" w:sz="0" w:space="0" w:color="auto"/>
                                                  </w:divBdr>
                                                  <w:divsChild>
                                                    <w:div w:id="1816950914">
                                                      <w:marLeft w:val="0"/>
                                                      <w:marRight w:val="0"/>
                                                      <w:marTop w:val="0"/>
                                                      <w:marBottom w:val="180"/>
                                                      <w:divBdr>
                                                        <w:top w:val="none" w:sz="0" w:space="0" w:color="auto"/>
                                                        <w:left w:val="none" w:sz="0" w:space="0" w:color="auto"/>
                                                        <w:bottom w:val="none" w:sz="0" w:space="0" w:color="auto"/>
                                                        <w:right w:val="none" w:sz="0" w:space="0" w:color="auto"/>
                                                      </w:divBdr>
                                                      <w:divsChild>
                                                        <w:div w:id="830214561">
                                                          <w:marLeft w:val="0"/>
                                                          <w:marRight w:val="0"/>
                                                          <w:marTop w:val="0"/>
                                                          <w:marBottom w:val="0"/>
                                                          <w:divBdr>
                                                            <w:top w:val="none" w:sz="0" w:space="0" w:color="auto"/>
                                                            <w:left w:val="none" w:sz="0" w:space="0" w:color="auto"/>
                                                            <w:bottom w:val="none" w:sz="0" w:space="0" w:color="auto"/>
                                                            <w:right w:val="none" w:sz="0" w:space="0" w:color="auto"/>
                                                          </w:divBdr>
                                                          <w:divsChild>
                                                            <w:div w:id="943226633">
                                                              <w:marLeft w:val="0"/>
                                                              <w:marRight w:val="0"/>
                                                              <w:marTop w:val="0"/>
                                                              <w:marBottom w:val="0"/>
                                                              <w:divBdr>
                                                                <w:top w:val="none" w:sz="0" w:space="0" w:color="auto"/>
                                                                <w:left w:val="none" w:sz="0" w:space="0" w:color="auto"/>
                                                                <w:bottom w:val="none" w:sz="0" w:space="0" w:color="auto"/>
                                                                <w:right w:val="none" w:sz="0" w:space="0" w:color="auto"/>
                                                              </w:divBdr>
                                                              <w:divsChild>
                                                                <w:div w:id="46220915">
                                                                  <w:marLeft w:val="0"/>
                                                                  <w:marRight w:val="0"/>
                                                                  <w:marTop w:val="0"/>
                                                                  <w:marBottom w:val="0"/>
                                                                  <w:divBdr>
                                                                    <w:top w:val="none" w:sz="0" w:space="0" w:color="auto"/>
                                                                    <w:left w:val="none" w:sz="0" w:space="0" w:color="auto"/>
                                                                    <w:bottom w:val="none" w:sz="0" w:space="0" w:color="auto"/>
                                                                    <w:right w:val="none" w:sz="0" w:space="0" w:color="auto"/>
                                                                  </w:divBdr>
                                                                  <w:divsChild>
                                                                    <w:div w:id="344131901">
                                                                      <w:marLeft w:val="0"/>
                                                                      <w:marRight w:val="0"/>
                                                                      <w:marTop w:val="0"/>
                                                                      <w:marBottom w:val="0"/>
                                                                      <w:divBdr>
                                                                        <w:top w:val="none" w:sz="0" w:space="0" w:color="auto"/>
                                                                        <w:left w:val="none" w:sz="0" w:space="0" w:color="auto"/>
                                                                        <w:bottom w:val="none" w:sz="0" w:space="0" w:color="auto"/>
                                                                        <w:right w:val="none" w:sz="0" w:space="0" w:color="auto"/>
                                                                      </w:divBdr>
                                                                      <w:divsChild>
                                                                        <w:div w:id="1083452166">
                                                                          <w:marLeft w:val="0"/>
                                                                          <w:marRight w:val="0"/>
                                                                          <w:marTop w:val="0"/>
                                                                          <w:marBottom w:val="0"/>
                                                                          <w:divBdr>
                                                                            <w:top w:val="none" w:sz="0" w:space="0" w:color="auto"/>
                                                                            <w:left w:val="none" w:sz="0" w:space="0" w:color="auto"/>
                                                                            <w:bottom w:val="none" w:sz="0" w:space="0" w:color="auto"/>
                                                                            <w:right w:val="none" w:sz="0" w:space="0" w:color="auto"/>
                                                                          </w:divBdr>
                                                                          <w:divsChild>
                                                                            <w:div w:id="21376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529229">
      <w:bodyDiv w:val="1"/>
      <w:marLeft w:val="0"/>
      <w:marRight w:val="0"/>
      <w:marTop w:val="0"/>
      <w:marBottom w:val="0"/>
      <w:divBdr>
        <w:top w:val="none" w:sz="0" w:space="0" w:color="auto"/>
        <w:left w:val="none" w:sz="0" w:space="0" w:color="auto"/>
        <w:bottom w:val="none" w:sz="0" w:space="0" w:color="auto"/>
        <w:right w:val="none" w:sz="0" w:space="0" w:color="auto"/>
      </w:divBdr>
      <w:divsChild>
        <w:div w:id="558248313">
          <w:marLeft w:val="0"/>
          <w:marRight w:val="0"/>
          <w:marTop w:val="0"/>
          <w:marBottom w:val="0"/>
          <w:divBdr>
            <w:top w:val="none" w:sz="0" w:space="0" w:color="auto"/>
            <w:left w:val="none" w:sz="0" w:space="0" w:color="auto"/>
            <w:bottom w:val="none" w:sz="0" w:space="0" w:color="auto"/>
            <w:right w:val="none" w:sz="0" w:space="0" w:color="auto"/>
          </w:divBdr>
          <w:divsChild>
            <w:div w:id="1844710048">
              <w:marLeft w:val="0"/>
              <w:marRight w:val="0"/>
              <w:marTop w:val="0"/>
              <w:marBottom w:val="0"/>
              <w:divBdr>
                <w:top w:val="none" w:sz="0" w:space="0" w:color="auto"/>
                <w:left w:val="none" w:sz="0" w:space="0" w:color="auto"/>
                <w:bottom w:val="none" w:sz="0" w:space="0" w:color="auto"/>
                <w:right w:val="none" w:sz="0" w:space="0" w:color="auto"/>
              </w:divBdr>
              <w:divsChild>
                <w:div w:id="2127432631">
                  <w:marLeft w:val="0"/>
                  <w:marRight w:val="0"/>
                  <w:marTop w:val="195"/>
                  <w:marBottom w:val="0"/>
                  <w:divBdr>
                    <w:top w:val="none" w:sz="0" w:space="0" w:color="auto"/>
                    <w:left w:val="none" w:sz="0" w:space="0" w:color="auto"/>
                    <w:bottom w:val="none" w:sz="0" w:space="0" w:color="auto"/>
                    <w:right w:val="none" w:sz="0" w:space="0" w:color="auto"/>
                  </w:divBdr>
                  <w:divsChild>
                    <w:div w:id="1791896299">
                      <w:marLeft w:val="0"/>
                      <w:marRight w:val="0"/>
                      <w:marTop w:val="0"/>
                      <w:marBottom w:val="0"/>
                      <w:divBdr>
                        <w:top w:val="none" w:sz="0" w:space="0" w:color="auto"/>
                        <w:left w:val="none" w:sz="0" w:space="0" w:color="auto"/>
                        <w:bottom w:val="none" w:sz="0" w:space="0" w:color="auto"/>
                        <w:right w:val="none" w:sz="0" w:space="0" w:color="auto"/>
                      </w:divBdr>
                      <w:divsChild>
                        <w:div w:id="201866040">
                          <w:marLeft w:val="0"/>
                          <w:marRight w:val="0"/>
                          <w:marTop w:val="0"/>
                          <w:marBottom w:val="0"/>
                          <w:divBdr>
                            <w:top w:val="none" w:sz="0" w:space="0" w:color="auto"/>
                            <w:left w:val="none" w:sz="0" w:space="0" w:color="auto"/>
                            <w:bottom w:val="none" w:sz="0" w:space="0" w:color="auto"/>
                            <w:right w:val="none" w:sz="0" w:space="0" w:color="auto"/>
                          </w:divBdr>
                          <w:divsChild>
                            <w:div w:id="141125613">
                              <w:marLeft w:val="0"/>
                              <w:marRight w:val="0"/>
                              <w:marTop w:val="0"/>
                              <w:marBottom w:val="0"/>
                              <w:divBdr>
                                <w:top w:val="none" w:sz="0" w:space="0" w:color="auto"/>
                                <w:left w:val="none" w:sz="0" w:space="0" w:color="auto"/>
                                <w:bottom w:val="none" w:sz="0" w:space="0" w:color="auto"/>
                                <w:right w:val="none" w:sz="0" w:space="0" w:color="auto"/>
                              </w:divBdr>
                              <w:divsChild>
                                <w:div w:id="1181621440">
                                  <w:marLeft w:val="0"/>
                                  <w:marRight w:val="0"/>
                                  <w:marTop w:val="0"/>
                                  <w:marBottom w:val="0"/>
                                  <w:divBdr>
                                    <w:top w:val="none" w:sz="0" w:space="0" w:color="auto"/>
                                    <w:left w:val="none" w:sz="0" w:space="0" w:color="auto"/>
                                    <w:bottom w:val="none" w:sz="0" w:space="0" w:color="auto"/>
                                    <w:right w:val="none" w:sz="0" w:space="0" w:color="auto"/>
                                  </w:divBdr>
                                  <w:divsChild>
                                    <w:div w:id="824128571">
                                      <w:marLeft w:val="0"/>
                                      <w:marRight w:val="0"/>
                                      <w:marTop w:val="0"/>
                                      <w:marBottom w:val="0"/>
                                      <w:divBdr>
                                        <w:top w:val="none" w:sz="0" w:space="0" w:color="auto"/>
                                        <w:left w:val="none" w:sz="0" w:space="0" w:color="auto"/>
                                        <w:bottom w:val="none" w:sz="0" w:space="0" w:color="auto"/>
                                        <w:right w:val="none" w:sz="0" w:space="0" w:color="auto"/>
                                      </w:divBdr>
                                      <w:divsChild>
                                        <w:div w:id="1461068537">
                                          <w:marLeft w:val="0"/>
                                          <w:marRight w:val="0"/>
                                          <w:marTop w:val="0"/>
                                          <w:marBottom w:val="0"/>
                                          <w:divBdr>
                                            <w:top w:val="none" w:sz="0" w:space="0" w:color="auto"/>
                                            <w:left w:val="none" w:sz="0" w:space="0" w:color="auto"/>
                                            <w:bottom w:val="none" w:sz="0" w:space="0" w:color="auto"/>
                                            <w:right w:val="none" w:sz="0" w:space="0" w:color="auto"/>
                                          </w:divBdr>
                                          <w:divsChild>
                                            <w:div w:id="1952517276">
                                              <w:marLeft w:val="0"/>
                                              <w:marRight w:val="0"/>
                                              <w:marTop w:val="0"/>
                                              <w:marBottom w:val="0"/>
                                              <w:divBdr>
                                                <w:top w:val="none" w:sz="0" w:space="0" w:color="auto"/>
                                                <w:left w:val="none" w:sz="0" w:space="0" w:color="auto"/>
                                                <w:bottom w:val="none" w:sz="0" w:space="0" w:color="auto"/>
                                                <w:right w:val="none" w:sz="0" w:space="0" w:color="auto"/>
                                              </w:divBdr>
                                              <w:divsChild>
                                                <w:div w:id="1133451866">
                                                  <w:marLeft w:val="0"/>
                                                  <w:marRight w:val="0"/>
                                                  <w:marTop w:val="0"/>
                                                  <w:marBottom w:val="0"/>
                                                  <w:divBdr>
                                                    <w:top w:val="none" w:sz="0" w:space="0" w:color="auto"/>
                                                    <w:left w:val="none" w:sz="0" w:space="0" w:color="auto"/>
                                                    <w:bottom w:val="none" w:sz="0" w:space="0" w:color="auto"/>
                                                    <w:right w:val="none" w:sz="0" w:space="0" w:color="auto"/>
                                                  </w:divBdr>
                                                  <w:divsChild>
                                                    <w:div w:id="1033457561">
                                                      <w:marLeft w:val="0"/>
                                                      <w:marRight w:val="0"/>
                                                      <w:marTop w:val="0"/>
                                                      <w:marBottom w:val="180"/>
                                                      <w:divBdr>
                                                        <w:top w:val="none" w:sz="0" w:space="0" w:color="auto"/>
                                                        <w:left w:val="none" w:sz="0" w:space="0" w:color="auto"/>
                                                        <w:bottom w:val="none" w:sz="0" w:space="0" w:color="auto"/>
                                                        <w:right w:val="none" w:sz="0" w:space="0" w:color="auto"/>
                                                      </w:divBdr>
                                                      <w:divsChild>
                                                        <w:div w:id="1014499190">
                                                          <w:marLeft w:val="0"/>
                                                          <w:marRight w:val="0"/>
                                                          <w:marTop w:val="0"/>
                                                          <w:marBottom w:val="0"/>
                                                          <w:divBdr>
                                                            <w:top w:val="none" w:sz="0" w:space="0" w:color="auto"/>
                                                            <w:left w:val="none" w:sz="0" w:space="0" w:color="auto"/>
                                                            <w:bottom w:val="none" w:sz="0" w:space="0" w:color="auto"/>
                                                            <w:right w:val="none" w:sz="0" w:space="0" w:color="auto"/>
                                                          </w:divBdr>
                                                          <w:divsChild>
                                                            <w:div w:id="489103964">
                                                              <w:marLeft w:val="0"/>
                                                              <w:marRight w:val="0"/>
                                                              <w:marTop w:val="0"/>
                                                              <w:marBottom w:val="0"/>
                                                              <w:divBdr>
                                                                <w:top w:val="none" w:sz="0" w:space="0" w:color="auto"/>
                                                                <w:left w:val="none" w:sz="0" w:space="0" w:color="auto"/>
                                                                <w:bottom w:val="none" w:sz="0" w:space="0" w:color="auto"/>
                                                                <w:right w:val="none" w:sz="0" w:space="0" w:color="auto"/>
                                                              </w:divBdr>
                                                              <w:divsChild>
                                                                <w:div w:id="1048914254">
                                                                  <w:marLeft w:val="0"/>
                                                                  <w:marRight w:val="0"/>
                                                                  <w:marTop w:val="0"/>
                                                                  <w:marBottom w:val="0"/>
                                                                  <w:divBdr>
                                                                    <w:top w:val="none" w:sz="0" w:space="0" w:color="auto"/>
                                                                    <w:left w:val="none" w:sz="0" w:space="0" w:color="auto"/>
                                                                    <w:bottom w:val="none" w:sz="0" w:space="0" w:color="auto"/>
                                                                    <w:right w:val="none" w:sz="0" w:space="0" w:color="auto"/>
                                                                  </w:divBdr>
                                                                  <w:divsChild>
                                                                    <w:div w:id="2048210996">
                                                                      <w:marLeft w:val="0"/>
                                                                      <w:marRight w:val="0"/>
                                                                      <w:marTop w:val="0"/>
                                                                      <w:marBottom w:val="0"/>
                                                                      <w:divBdr>
                                                                        <w:top w:val="none" w:sz="0" w:space="0" w:color="auto"/>
                                                                        <w:left w:val="none" w:sz="0" w:space="0" w:color="auto"/>
                                                                        <w:bottom w:val="none" w:sz="0" w:space="0" w:color="auto"/>
                                                                        <w:right w:val="none" w:sz="0" w:space="0" w:color="auto"/>
                                                                      </w:divBdr>
                                                                      <w:divsChild>
                                                                        <w:div w:id="260915494">
                                                                          <w:marLeft w:val="0"/>
                                                                          <w:marRight w:val="0"/>
                                                                          <w:marTop w:val="0"/>
                                                                          <w:marBottom w:val="0"/>
                                                                          <w:divBdr>
                                                                            <w:top w:val="none" w:sz="0" w:space="0" w:color="auto"/>
                                                                            <w:left w:val="none" w:sz="0" w:space="0" w:color="auto"/>
                                                                            <w:bottom w:val="none" w:sz="0" w:space="0" w:color="auto"/>
                                                                            <w:right w:val="none" w:sz="0" w:space="0" w:color="auto"/>
                                                                          </w:divBdr>
                                                                          <w:divsChild>
                                                                            <w:div w:id="10798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yperlink" Target="http://www.google.co.uk/url?sa=i&amp;rct=j&amp;q=&amp;esrc=s&amp;source=images&amp;cd=&amp;cad=rja&amp;uact=8&amp;ved=0CAcQjRxqFQoTCIv7tO6vjcgCFSGt2woddogPIA&amp;url=http://www.mpsaz.org/sirrine/educational_links/&amp;psig=AFQjCNEs3_Wd2RgLYl-A9R6eLV6cPXDzBQ&amp;ust=144310516598851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0.w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wmf"/><Relationship Id="rId15" Type="http://schemas.openxmlformats.org/officeDocument/2006/relationships/hyperlink" Target="http://www.google.co.uk/url?sa=i&amp;rct=j&amp;q=&amp;esrc=s&amp;source=images&amp;cd=&amp;cad=rja&amp;uact=8&amp;ved=0CAcQjRxqFQoTCIv7tO6vjcgCFSGt2woddogPIA&amp;url=http://www.mpsaz.org/sirrine/educational_links/&amp;psig=AFQjCNEs3_Wd2RgLYl-A9R6eLV6cPXDzBQ&amp;ust=1443105165988514" TargetMode="External"/><Relationship Id="rId10" Type="http://schemas.openxmlformats.org/officeDocument/2006/relationships/image" Target="media/image30.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9D8A1438</Template>
  <TotalTime>9</TotalTime>
  <Pages>2</Pages>
  <Words>0</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15</CharactersWithSpaces>
  <SharedDoc>false</SharedDoc>
  <HLinks>
    <vt:vector size="12" baseType="variant">
      <vt:variant>
        <vt:i4>6815842</vt:i4>
      </vt:variant>
      <vt:variant>
        <vt:i4>0</vt:i4>
      </vt:variant>
      <vt:variant>
        <vt:i4>0</vt:i4>
      </vt:variant>
      <vt:variant>
        <vt:i4>5</vt:i4>
      </vt:variant>
      <vt:variant>
        <vt:lpwstr>http://www.google.co.uk/url?sa=i&amp;rct=j&amp;q=&amp;esrc=s&amp;source=images&amp;cd=&amp;cad=rja&amp;uact=8&amp;ved=0CAcQjRxqFQoTCIv7tO6vjcgCFSGt2woddogPIA&amp;url=http://www.mpsaz.org/sirrine/educational_links/&amp;psig=AFQjCNEs3_Wd2RgLYl-A9R6eLV6cPXDzBQ&amp;ust=1443105165988514</vt:lpwstr>
      </vt:variant>
      <vt:variant>
        <vt:lpwstr/>
      </vt:variant>
      <vt:variant>
        <vt:i4>6815842</vt:i4>
      </vt:variant>
      <vt:variant>
        <vt:i4>7315</vt:i4>
      </vt:variant>
      <vt:variant>
        <vt:i4>1029</vt:i4>
      </vt:variant>
      <vt:variant>
        <vt:i4>4</vt:i4>
      </vt:variant>
      <vt:variant>
        <vt:lpwstr>http://www.google.co.uk/url?sa=i&amp;rct=j&amp;q=&amp;esrc=s&amp;source=images&amp;cd=&amp;cad=rja&amp;uact=8&amp;ved=0CAcQjRxqFQoTCIv7tO6vjcgCFSGt2woddogPIA&amp;url=http://www.mpsaz.org/sirrine/educational_links/&amp;psig=AFQjCNEs3_Wd2RgLYl-A9R6eLV6cPXDzBQ&amp;ust=1443105165988514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bbell582</dc:creator>
  <cp:keywords/>
  <cp:lastModifiedBy>C McShannock</cp:lastModifiedBy>
  <cp:revision>3</cp:revision>
  <cp:lastPrinted>2020-09-10T07:41:00Z</cp:lastPrinted>
  <dcterms:created xsi:type="dcterms:W3CDTF">2020-09-08T15:14:00Z</dcterms:created>
  <dcterms:modified xsi:type="dcterms:W3CDTF">2020-09-10T07:46:00Z</dcterms:modified>
</cp:coreProperties>
</file>